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EBE0A" w14:textId="64A2CFB4" w:rsidR="0009451B" w:rsidRDefault="00F24A0B" w:rsidP="007E7395">
      <w:pPr>
        <w:pStyle w:val="Pavadinimas"/>
      </w:pPr>
      <w:r>
        <w:tab/>
      </w:r>
      <w:r w:rsidR="00F40B43" w:rsidRPr="001B7CEE">
        <w:rPr>
          <w:noProof/>
          <w:lang w:val="lt-LT" w:eastAsia="lt-LT"/>
        </w:rPr>
        <w:drawing>
          <wp:inline distT="0" distB="0" distL="0" distR="0" wp14:anchorId="2B1E1737" wp14:editId="737B84CE">
            <wp:extent cx="609600" cy="7048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 contrast="3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14:paraId="1EED30F2" w14:textId="77777777" w:rsidR="00F24A0B" w:rsidRDefault="00F24A0B" w:rsidP="00F222D0">
      <w:pPr>
        <w:ind w:left="-108"/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55"/>
      </w:tblGrid>
      <w:tr w:rsidR="00F24A0B" w:rsidRPr="00F24A0B" w14:paraId="752910C7" w14:textId="77777777" w:rsidTr="00F24A0B">
        <w:tc>
          <w:tcPr>
            <w:tcW w:w="9855" w:type="dxa"/>
            <w:hideMark/>
          </w:tcPr>
          <w:p w14:paraId="0C7B66F2" w14:textId="77777777" w:rsidR="00F24A0B" w:rsidRPr="00F24A0B" w:rsidRDefault="00F24A0B" w:rsidP="00F24A0B">
            <w:pPr>
              <w:pStyle w:val="Antrat1"/>
              <w:keepLines w:val="0"/>
              <w:widowControl w:val="0"/>
              <w:tabs>
                <w:tab w:val="left" w:pos="0"/>
              </w:tabs>
              <w:autoSpaceDE w:val="0"/>
              <w:snapToGrid w:val="0"/>
              <w:spacing w:before="0" w:line="276" w:lineRule="auto"/>
              <w:jc w:val="center"/>
              <w:rPr>
                <w:rFonts w:ascii="Times New Roman" w:hAnsi="Times New Roman"/>
                <w:color w:val="auto"/>
              </w:rPr>
            </w:pPr>
            <w:r w:rsidRPr="00F24A0B">
              <w:rPr>
                <w:rFonts w:ascii="Times New Roman" w:hAnsi="Times New Roman"/>
                <w:bCs w:val="0"/>
                <w:color w:val="auto"/>
              </w:rPr>
              <w:t>TRAKŲ RAJONO SAVIVALDYBĖS TARYBA</w:t>
            </w:r>
          </w:p>
        </w:tc>
      </w:tr>
      <w:tr w:rsidR="00F24A0B" w:rsidRPr="00F24A0B" w14:paraId="0F6F7BEC" w14:textId="77777777" w:rsidTr="00F24A0B">
        <w:tc>
          <w:tcPr>
            <w:tcW w:w="9855" w:type="dxa"/>
          </w:tcPr>
          <w:p w14:paraId="43758B58" w14:textId="77777777" w:rsidR="00F24A0B" w:rsidRPr="00F24A0B" w:rsidRDefault="00F24A0B">
            <w:pPr>
              <w:widowControl w:val="0"/>
              <w:snapToGrid w:val="0"/>
              <w:spacing w:line="276" w:lineRule="auto"/>
              <w:rPr>
                <w:b/>
                <w:bCs/>
                <w:sz w:val="28"/>
                <w:lang w:val="en-GB"/>
              </w:rPr>
            </w:pPr>
          </w:p>
        </w:tc>
      </w:tr>
    </w:tbl>
    <w:p w14:paraId="42F1D51E" w14:textId="77777777" w:rsidR="00F24A0B" w:rsidRPr="00F24A0B" w:rsidRDefault="00F24A0B" w:rsidP="00F24A0B">
      <w:pPr>
        <w:pStyle w:val="Antrat1"/>
        <w:keepLines w:val="0"/>
        <w:widowControl w:val="0"/>
        <w:numPr>
          <w:ilvl w:val="0"/>
          <w:numId w:val="3"/>
        </w:numPr>
        <w:tabs>
          <w:tab w:val="left" w:pos="0"/>
        </w:tabs>
        <w:autoSpaceDE w:val="0"/>
        <w:spacing w:before="0"/>
        <w:ind w:left="0"/>
        <w:jc w:val="center"/>
        <w:rPr>
          <w:rFonts w:ascii="Times New Roman" w:hAnsi="Times New Roman"/>
          <w:color w:val="auto"/>
        </w:rPr>
      </w:pPr>
      <w:r w:rsidRPr="00F24A0B">
        <w:rPr>
          <w:rFonts w:ascii="Times New Roman" w:hAnsi="Times New Roman"/>
          <w:bCs w:val="0"/>
          <w:color w:val="auto"/>
        </w:rPr>
        <w:t>SPRENDIMAS</w:t>
      </w:r>
    </w:p>
    <w:p w14:paraId="5289A535" w14:textId="77777777" w:rsidR="000B6B3B" w:rsidRDefault="000B6B3B">
      <w:pPr>
        <w:snapToGrid w:val="0"/>
        <w:jc w:val="center"/>
        <w:rPr>
          <w:b/>
          <w:bCs/>
          <w:sz w:val="28"/>
          <w:lang w:val="lt-LT"/>
        </w:rPr>
      </w:pPr>
    </w:p>
    <w:p w14:paraId="0593BCC5" w14:textId="77777777" w:rsidR="000B6B3B" w:rsidRPr="00D76E98" w:rsidRDefault="000B6B3B">
      <w:pPr>
        <w:snapToGrid w:val="0"/>
        <w:jc w:val="center"/>
        <w:rPr>
          <w:b/>
          <w:bCs/>
          <w:sz w:val="28"/>
          <w:lang w:val="lt-LT"/>
        </w:rPr>
      </w:pPr>
      <w:r w:rsidRPr="00D76E98">
        <w:rPr>
          <w:b/>
          <w:bCs/>
          <w:sz w:val="28"/>
          <w:lang w:val="lt-LT"/>
        </w:rPr>
        <w:t>DĖL TRAKŲ RAJONO SAVIVALDYBĖS NOMINACIJOS „PASIEKIMAI SOCIALINĖS VEIKLOS SRITYJE“ NUOSTATŲ PATVIRTINIMO</w:t>
      </w:r>
    </w:p>
    <w:p w14:paraId="0FBD953B" w14:textId="77777777" w:rsidR="000B6B3B" w:rsidRDefault="000B6B3B">
      <w:pPr>
        <w:snapToGrid w:val="0"/>
        <w:jc w:val="center"/>
        <w:rPr>
          <w:b/>
          <w:bCs/>
          <w:sz w:val="28"/>
          <w:lang w:val="lt-LT"/>
        </w:rPr>
      </w:pPr>
    </w:p>
    <w:p w14:paraId="7712ACBB" w14:textId="77777777" w:rsidR="000B6B3B" w:rsidRDefault="000B6B3B" w:rsidP="00F24A0B">
      <w:pPr>
        <w:snapToGrid w:val="0"/>
        <w:jc w:val="center"/>
        <w:rPr>
          <w:lang w:val="lt-LT"/>
        </w:rPr>
      </w:pPr>
      <w:r>
        <w:rPr>
          <w:lang w:val="lt-LT"/>
        </w:rPr>
        <w:t>2014 m. rugsėjo 11 d. Nr. S1-285</w:t>
      </w:r>
    </w:p>
    <w:p w14:paraId="227979E5" w14:textId="77777777" w:rsidR="000B6B3B" w:rsidRDefault="000B6B3B">
      <w:pPr>
        <w:snapToGrid w:val="0"/>
        <w:jc w:val="center"/>
        <w:rPr>
          <w:lang w:val="lt-LT"/>
        </w:rPr>
      </w:pPr>
      <w:r>
        <w:rPr>
          <w:lang w:val="lt-LT"/>
        </w:rPr>
        <w:t>Trakai</w:t>
      </w:r>
    </w:p>
    <w:p w14:paraId="294618B0" w14:textId="77777777" w:rsidR="000B6B3B" w:rsidRDefault="000B6B3B">
      <w:pPr>
        <w:snapToGrid w:val="0"/>
        <w:rPr>
          <w:sz w:val="28"/>
          <w:szCs w:val="20"/>
          <w:lang w:val="lt-LT"/>
        </w:rPr>
      </w:pPr>
    </w:p>
    <w:p w14:paraId="012DF142" w14:textId="77777777" w:rsidR="00657D2E" w:rsidRDefault="00657D2E" w:rsidP="00657D2E">
      <w:pPr>
        <w:pStyle w:val="statymopavad"/>
        <w:spacing w:line="240" w:lineRule="auto"/>
        <w:ind w:firstLine="0"/>
        <w:jc w:val="both"/>
        <w:rPr>
          <w:rFonts w:ascii="Times New Roman" w:hAnsi="Times New Roman"/>
          <w:sz w:val="22"/>
        </w:rPr>
      </w:pPr>
    </w:p>
    <w:p w14:paraId="5A8D11DE" w14:textId="77777777" w:rsidR="00F24A0B" w:rsidRPr="00D76E98" w:rsidRDefault="00F24A0B" w:rsidP="00F24A0B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 xml:space="preserve">Vadovaudamasi Lietuvos Respublikos vietos savivaldos įstatymo 16 straipsnio 2 punkto 6 dalimi ir </w:t>
      </w:r>
      <w:r w:rsidR="00657D2E">
        <w:rPr>
          <w:lang w:val="lt-LT"/>
        </w:rPr>
        <w:t xml:space="preserve">Lietuvos Respublikos </w:t>
      </w:r>
      <w:r>
        <w:rPr>
          <w:lang w:val="lt-LT"/>
        </w:rPr>
        <w:t>a</w:t>
      </w:r>
      <w:r w:rsidR="00657D2E">
        <w:rPr>
          <w:lang w:val="lt-LT"/>
        </w:rPr>
        <w:t>tmintinų dienų įstatymu</w:t>
      </w:r>
      <w:r>
        <w:rPr>
          <w:lang w:val="lt-LT"/>
        </w:rPr>
        <w:t xml:space="preserve">, Trakų rajono savivaldybės taryba  n u s p r e n d ž i a  patvirtinti </w:t>
      </w:r>
      <w:r w:rsidRPr="00D76E98">
        <w:rPr>
          <w:lang w:val="lt-LT"/>
        </w:rPr>
        <w:t>Trakų rajono savivaldybės nominacijos „Pasiekimai social</w:t>
      </w:r>
      <w:r>
        <w:rPr>
          <w:lang w:val="lt-LT"/>
        </w:rPr>
        <w:t>inės veiklos srityje“ nuostatus (pridedama).</w:t>
      </w:r>
    </w:p>
    <w:p w14:paraId="70F367E2" w14:textId="77777777" w:rsidR="00F24A0B" w:rsidRDefault="00F24A0B" w:rsidP="00F24A0B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44E54688" w14:textId="77777777" w:rsidR="007E7395" w:rsidRDefault="007E7395" w:rsidP="00F24A0B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2ACFABF2" w14:textId="77777777" w:rsidR="009B6165" w:rsidRDefault="009B6165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7C0422E6" w14:textId="77777777" w:rsidR="00657D2E" w:rsidRDefault="000B6B3B" w:rsidP="000B6B3B">
      <w:pPr>
        <w:tabs>
          <w:tab w:val="right" w:pos="9638"/>
        </w:tabs>
        <w:spacing w:line="360" w:lineRule="auto"/>
        <w:rPr>
          <w:lang w:val="lt-LT"/>
        </w:rPr>
      </w:pPr>
      <w:r>
        <w:rPr>
          <w:lang w:val="lt-LT"/>
        </w:rPr>
        <w:t>Savivaldybės merė</w:t>
      </w:r>
      <w:r>
        <w:rPr>
          <w:lang w:val="lt-LT"/>
        </w:rPr>
        <w:tab/>
        <w:t>Edita Rudelienė</w:t>
      </w:r>
    </w:p>
    <w:p w14:paraId="45BBD667" w14:textId="77777777" w:rsidR="000B6B3B" w:rsidRDefault="000B6B3B" w:rsidP="000B6B3B">
      <w:pPr>
        <w:tabs>
          <w:tab w:val="right" w:pos="9638"/>
        </w:tabs>
        <w:spacing w:line="360" w:lineRule="auto"/>
        <w:jc w:val="center"/>
        <w:rPr>
          <w:lang w:val="lt-LT"/>
        </w:rPr>
      </w:pPr>
      <w:r>
        <w:rPr>
          <w:lang w:val="lt-LT"/>
        </w:rPr>
        <w:t>______________</w:t>
      </w:r>
    </w:p>
    <w:p w14:paraId="521D0934" w14:textId="77777777" w:rsidR="000B6B3B" w:rsidRDefault="000B6B3B" w:rsidP="000B6B3B">
      <w:pPr>
        <w:tabs>
          <w:tab w:val="right" w:pos="9638"/>
        </w:tabs>
        <w:spacing w:line="360" w:lineRule="auto"/>
        <w:jc w:val="center"/>
        <w:rPr>
          <w:lang w:val="lt-LT"/>
        </w:rPr>
      </w:pPr>
    </w:p>
    <w:p w14:paraId="3EF6FD49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245FBADA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0790152A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3D88A92D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3ECEF0AD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23F3E1B5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5E26B3D2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0DCD5BAE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1A42D444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10D5F512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7B276823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31D2F430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04EE9774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5034F197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 xml:space="preserve">Regina Bologovienė, 8 528 51082, el. paštas </w:t>
      </w:r>
      <w:hyperlink r:id="rId7" w:history="1">
        <w:r w:rsidRPr="00A40F4E">
          <w:rPr>
            <w:rStyle w:val="Hipersaitas"/>
            <w:lang w:val="lt-LT"/>
          </w:rPr>
          <w:t>r.bologoviene@trakai.lt</w:t>
        </w:r>
      </w:hyperlink>
    </w:p>
    <w:p w14:paraId="1A250D64" w14:textId="77777777" w:rsidR="00F24A0B" w:rsidRDefault="00F24A0B" w:rsidP="00657D2E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1A7F7F82" w14:textId="77777777" w:rsidR="00F24A0B" w:rsidRDefault="00F24A0B" w:rsidP="00F222D0">
      <w:pPr>
        <w:tabs>
          <w:tab w:val="left" w:pos="851"/>
        </w:tabs>
        <w:jc w:val="both"/>
        <w:rPr>
          <w:lang w:val="lt-LT"/>
        </w:rPr>
      </w:pPr>
    </w:p>
    <w:p w14:paraId="284B7153" w14:textId="77777777" w:rsidR="00F222D0" w:rsidRDefault="00F24A0B" w:rsidP="00F222D0">
      <w:pPr>
        <w:tabs>
          <w:tab w:val="left" w:pos="851"/>
        </w:tabs>
        <w:jc w:val="both"/>
        <w:rPr>
          <w:lang w:val="lt-LT"/>
        </w:rPr>
      </w:pPr>
      <w:r>
        <w:rPr>
          <w:lang w:val="lt-LT"/>
        </w:rPr>
        <w:tab/>
      </w:r>
      <w:r w:rsidR="00657D2E" w:rsidRPr="00A95F25">
        <w:rPr>
          <w:lang w:val="pt-BR"/>
        </w:rPr>
        <w:tab/>
      </w:r>
      <w:r w:rsidR="00657D2E" w:rsidRPr="00A95F25">
        <w:rPr>
          <w:lang w:val="pt-BR"/>
        </w:rPr>
        <w:tab/>
      </w:r>
      <w:r w:rsidR="00657D2E" w:rsidRPr="00A95F25">
        <w:rPr>
          <w:lang w:val="pt-BR"/>
        </w:rPr>
        <w:tab/>
      </w:r>
      <w:r w:rsidR="00657D2E" w:rsidRPr="00A95F25">
        <w:rPr>
          <w:lang w:val="pt-BR"/>
        </w:rPr>
        <w:tab/>
      </w:r>
      <w:r w:rsidR="00657D2E" w:rsidRPr="00A95F25">
        <w:rPr>
          <w:lang w:val="pt-BR"/>
        </w:rPr>
        <w:tab/>
      </w:r>
      <w:r w:rsidR="0009451B">
        <w:rPr>
          <w:lang w:val="lt-LT"/>
        </w:rPr>
        <w:t xml:space="preserve">PATVIRTINTA </w:t>
      </w:r>
    </w:p>
    <w:p w14:paraId="7147417C" w14:textId="77777777" w:rsidR="0009451B" w:rsidRDefault="00F222D0" w:rsidP="00F222D0">
      <w:pPr>
        <w:tabs>
          <w:tab w:val="left" w:pos="851"/>
        </w:tabs>
        <w:jc w:val="both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09451B">
        <w:rPr>
          <w:lang w:val="lt-LT"/>
        </w:rPr>
        <w:t>Trakų rajono savivaldybės</w:t>
      </w:r>
    </w:p>
    <w:p w14:paraId="55A82510" w14:textId="77777777" w:rsidR="00F222D0" w:rsidRDefault="0009451B" w:rsidP="00F222D0">
      <w:pPr>
        <w:tabs>
          <w:tab w:val="left" w:pos="1276"/>
        </w:tabs>
        <w:jc w:val="both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F24A0B">
        <w:rPr>
          <w:lang w:val="lt-LT"/>
        </w:rPr>
        <w:t xml:space="preserve">tarybos </w:t>
      </w:r>
      <w:r w:rsidR="00F222D0">
        <w:rPr>
          <w:lang w:val="lt-LT"/>
        </w:rPr>
        <w:t xml:space="preserve">2014 m. </w:t>
      </w:r>
      <w:r w:rsidR="00F24A0B">
        <w:rPr>
          <w:lang w:val="lt-LT"/>
        </w:rPr>
        <w:t xml:space="preserve">rugsėjo </w:t>
      </w:r>
      <w:r w:rsidR="007E7395">
        <w:rPr>
          <w:lang w:val="lt-LT"/>
        </w:rPr>
        <w:t>.11</w:t>
      </w:r>
      <w:r w:rsidR="00F222D0">
        <w:rPr>
          <w:lang w:val="lt-LT"/>
        </w:rPr>
        <w:t xml:space="preserve">. d. </w:t>
      </w:r>
    </w:p>
    <w:p w14:paraId="2EA2A9C2" w14:textId="77777777" w:rsidR="0009451B" w:rsidRDefault="00F222D0" w:rsidP="00F222D0">
      <w:pPr>
        <w:tabs>
          <w:tab w:val="left" w:pos="1276"/>
        </w:tabs>
        <w:jc w:val="both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FF14DF">
        <w:rPr>
          <w:lang w:val="lt-LT"/>
        </w:rPr>
        <w:t>sprendimu Nr. S1-285</w:t>
      </w:r>
      <w:r w:rsidR="0009451B">
        <w:rPr>
          <w:lang w:val="lt-LT"/>
        </w:rPr>
        <w:tab/>
      </w:r>
      <w:r w:rsidR="0009451B">
        <w:rPr>
          <w:lang w:val="lt-LT"/>
        </w:rPr>
        <w:tab/>
      </w:r>
    </w:p>
    <w:p w14:paraId="3157543D" w14:textId="77777777" w:rsidR="0009451B" w:rsidRDefault="0009451B" w:rsidP="0009451B">
      <w:pPr>
        <w:tabs>
          <w:tab w:val="left" w:pos="1276"/>
        </w:tabs>
        <w:jc w:val="center"/>
        <w:rPr>
          <w:b/>
          <w:lang w:val="lt-LT"/>
        </w:rPr>
      </w:pPr>
    </w:p>
    <w:p w14:paraId="7E477D0D" w14:textId="77777777" w:rsidR="00E420CD" w:rsidRPr="00D76E98" w:rsidRDefault="00E420CD" w:rsidP="00E420CD">
      <w:pPr>
        <w:snapToGrid w:val="0"/>
        <w:jc w:val="center"/>
        <w:rPr>
          <w:b/>
          <w:bCs/>
          <w:sz w:val="28"/>
          <w:lang w:val="lt-LT"/>
        </w:rPr>
      </w:pPr>
      <w:r w:rsidRPr="00D76E98">
        <w:rPr>
          <w:b/>
          <w:bCs/>
          <w:sz w:val="28"/>
          <w:lang w:val="lt-LT"/>
        </w:rPr>
        <w:t xml:space="preserve">TRAKŲ RAJONO SAVIVALDYBĖS NOMINACIJOS „PASIEKIMAI SOCIALINĖS VEIKLOS SRITYJE“ NUOSTATAI </w:t>
      </w:r>
    </w:p>
    <w:p w14:paraId="17955436" w14:textId="77777777" w:rsidR="0009451B" w:rsidRDefault="0009451B" w:rsidP="0009451B">
      <w:pPr>
        <w:tabs>
          <w:tab w:val="left" w:pos="1276"/>
        </w:tabs>
        <w:jc w:val="center"/>
        <w:rPr>
          <w:b/>
          <w:lang w:val="lt-LT"/>
        </w:rPr>
      </w:pPr>
    </w:p>
    <w:p w14:paraId="56CC5217" w14:textId="77777777" w:rsidR="00E420CD" w:rsidRDefault="00E420CD" w:rsidP="0009451B">
      <w:pPr>
        <w:tabs>
          <w:tab w:val="left" w:pos="1276"/>
        </w:tabs>
        <w:jc w:val="center"/>
        <w:rPr>
          <w:b/>
          <w:lang w:val="lt-LT"/>
        </w:rPr>
      </w:pPr>
    </w:p>
    <w:p w14:paraId="77761837" w14:textId="77777777" w:rsidR="003503F8" w:rsidRDefault="0009451B" w:rsidP="003503F8">
      <w:pPr>
        <w:tabs>
          <w:tab w:val="left" w:pos="1276"/>
        </w:tabs>
        <w:jc w:val="center"/>
        <w:rPr>
          <w:b/>
          <w:lang w:val="lt-LT"/>
        </w:rPr>
      </w:pPr>
      <w:r>
        <w:rPr>
          <w:b/>
          <w:lang w:val="lt-LT"/>
        </w:rPr>
        <w:t>I. BENDROSIOS NUOSTATOS</w:t>
      </w:r>
    </w:p>
    <w:p w14:paraId="088BEA59" w14:textId="77777777" w:rsidR="003503F8" w:rsidRDefault="003503F8" w:rsidP="003503F8">
      <w:pPr>
        <w:tabs>
          <w:tab w:val="left" w:pos="1276"/>
        </w:tabs>
        <w:spacing w:line="360" w:lineRule="auto"/>
        <w:jc w:val="both"/>
        <w:rPr>
          <w:b/>
          <w:lang w:val="lt-LT"/>
        </w:rPr>
      </w:pPr>
    </w:p>
    <w:p w14:paraId="7AAA0F40" w14:textId="77777777" w:rsidR="003503F8" w:rsidRDefault="003503F8" w:rsidP="003503F8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b/>
          <w:lang w:val="lt-LT"/>
        </w:rPr>
        <w:tab/>
      </w:r>
      <w:r w:rsidR="00003E49" w:rsidRPr="00497FE9">
        <w:rPr>
          <w:lang w:val="lt-LT"/>
        </w:rPr>
        <w:t xml:space="preserve">1. Trakų rajono savivaldybės nominacijos „Pasiekimai socialinės veiklos srityje“ </w:t>
      </w:r>
      <w:r w:rsidR="00F24A0B">
        <w:rPr>
          <w:lang w:val="lt-LT"/>
        </w:rPr>
        <w:t xml:space="preserve">(toliau vadinama – Nominacija) nuostatai </w:t>
      </w:r>
      <w:r w:rsidR="00003E49" w:rsidRPr="00497FE9">
        <w:rPr>
          <w:lang w:val="lt-LT"/>
        </w:rPr>
        <w:t>(toliau</w:t>
      </w:r>
      <w:r w:rsidR="00F24A0B">
        <w:rPr>
          <w:lang w:val="lt-LT"/>
        </w:rPr>
        <w:t xml:space="preserve"> vadinama</w:t>
      </w:r>
      <w:r w:rsidR="00003E49" w:rsidRPr="00497FE9">
        <w:rPr>
          <w:lang w:val="lt-LT"/>
        </w:rPr>
        <w:t xml:space="preserve"> – N</w:t>
      </w:r>
      <w:r w:rsidR="00F24A0B">
        <w:rPr>
          <w:lang w:val="lt-LT"/>
        </w:rPr>
        <w:t>uostatai) reglamentuoja nominacijų kategorijas, nominacijų dalyvius ir pareiškėjus, nominacijų skyrimo tvarką</w:t>
      </w:r>
      <w:r>
        <w:rPr>
          <w:lang w:val="lt-LT"/>
        </w:rPr>
        <w:t xml:space="preserve"> ir nominacijų vertinimo kriterijus. </w:t>
      </w:r>
    </w:p>
    <w:p w14:paraId="69180FEB" w14:textId="77777777" w:rsidR="003503F8" w:rsidRDefault="003503F8" w:rsidP="003503F8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b/>
          <w:lang w:val="lt-LT"/>
        </w:rPr>
        <w:tab/>
      </w:r>
      <w:r w:rsidRPr="003503F8">
        <w:rPr>
          <w:lang w:val="lt-LT"/>
        </w:rPr>
        <w:t xml:space="preserve">2. </w:t>
      </w:r>
      <w:r>
        <w:rPr>
          <w:lang w:val="lt-LT"/>
        </w:rPr>
        <w:t>Nominacijos tikslas – įvertinti labiausiai socialinėje veikloje pasižymėjusius socialinį darbą dirbančius darbuotojus ir įteikti apdovanojamiems nominantams prizus:</w:t>
      </w:r>
    </w:p>
    <w:p w14:paraId="5B27AC5F" w14:textId="77777777" w:rsidR="003503F8" w:rsidRDefault="003503F8" w:rsidP="003503F8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>2.1. 2014 metais nominacijos įteikiamos Lietuvos socialinio darbuotojo dienos minėjimo 10-mečio proga;</w:t>
      </w:r>
    </w:p>
    <w:p w14:paraId="1C0C97F9" w14:textId="77777777" w:rsidR="003503F8" w:rsidRPr="003503F8" w:rsidRDefault="003503F8" w:rsidP="003503F8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 xml:space="preserve">2.2. </w:t>
      </w:r>
      <w:r w:rsidR="00D27612">
        <w:rPr>
          <w:lang w:val="lt-LT"/>
        </w:rPr>
        <w:t>nominacijos skelbiamos kas penkerius metus, pradedant skaičiuoti nuo 20-mečio, toliau 25-mečio ir t.t</w:t>
      </w:r>
      <w:r>
        <w:rPr>
          <w:lang w:val="lt-LT"/>
        </w:rPr>
        <w:t>.</w:t>
      </w:r>
    </w:p>
    <w:p w14:paraId="2A2EEEAB" w14:textId="77777777" w:rsidR="00D27612" w:rsidRDefault="0009451B" w:rsidP="00E420CD">
      <w:pPr>
        <w:tabs>
          <w:tab w:val="left" w:pos="1276"/>
        </w:tabs>
        <w:spacing w:line="360" w:lineRule="auto"/>
        <w:jc w:val="both"/>
        <w:rPr>
          <w:i/>
          <w:sz w:val="16"/>
          <w:lang w:val="lt-LT"/>
        </w:rPr>
      </w:pPr>
      <w:r>
        <w:rPr>
          <w:lang w:val="lt-LT"/>
        </w:rPr>
        <w:tab/>
      </w:r>
      <w:r w:rsidR="00D27612" w:rsidRPr="00D27612">
        <w:rPr>
          <w:i/>
          <w:sz w:val="16"/>
          <w:lang w:val="lt-LT"/>
        </w:rPr>
        <w:t xml:space="preserve">2020 m. rugpjūčio 27 d. Trakų rajono savivaldybės tarybos sprendimo </w:t>
      </w:r>
      <w:bookmarkStart w:id="0" w:name="n_0"/>
      <w:r w:rsidR="002E4650" w:rsidRPr="002E4650">
        <w:rPr>
          <w:i/>
          <w:sz w:val="16"/>
          <w:lang w:val="lt-LT"/>
        </w:rPr>
        <w:t xml:space="preserve">Nr. S1E-159 </w:t>
      </w:r>
      <w:bookmarkEnd w:id="0"/>
      <w:r w:rsidR="00D27612" w:rsidRPr="00D27612">
        <w:rPr>
          <w:i/>
          <w:sz w:val="16"/>
          <w:lang w:val="lt-LT"/>
        </w:rPr>
        <w:t>redakcija</w:t>
      </w:r>
    </w:p>
    <w:p w14:paraId="6586ED56" w14:textId="77777777" w:rsidR="00D27612" w:rsidRPr="00D27612" w:rsidRDefault="00D27612" w:rsidP="00E420CD">
      <w:pPr>
        <w:tabs>
          <w:tab w:val="left" w:pos="1276"/>
        </w:tabs>
        <w:spacing w:line="360" w:lineRule="auto"/>
        <w:jc w:val="both"/>
        <w:rPr>
          <w:i/>
          <w:sz w:val="16"/>
          <w:lang w:val="lt-LT"/>
        </w:rPr>
      </w:pPr>
    </w:p>
    <w:p w14:paraId="044BE692" w14:textId="77777777" w:rsidR="00B8271C" w:rsidRDefault="00D27612" w:rsidP="00E420CD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 w:rsidR="003503F8">
        <w:rPr>
          <w:lang w:val="lt-LT"/>
        </w:rPr>
        <w:t>3</w:t>
      </w:r>
      <w:r w:rsidR="00E420CD">
        <w:rPr>
          <w:lang w:val="lt-LT"/>
        </w:rPr>
        <w:t xml:space="preserve">. </w:t>
      </w:r>
      <w:r w:rsidR="00003E49">
        <w:rPr>
          <w:lang w:val="lt-LT"/>
        </w:rPr>
        <w:t>N</w:t>
      </w:r>
      <w:r w:rsidR="00D7384A">
        <w:rPr>
          <w:lang w:val="lt-LT"/>
        </w:rPr>
        <w:t xml:space="preserve">ominacijos </w:t>
      </w:r>
      <w:r w:rsidR="00FC0292">
        <w:rPr>
          <w:lang w:val="lt-LT"/>
        </w:rPr>
        <w:t>uždaviniai</w:t>
      </w:r>
      <w:r w:rsidR="00B8271C">
        <w:rPr>
          <w:lang w:val="lt-LT"/>
        </w:rPr>
        <w:t>:</w:t>
      </w:r>
    </w:p>
    <w:p w14:paraId="6ED918D9" w14:textId="77777777" w:rsidR="0009451B" w:rsidRDefault="003503F8" w:rsidP="00E420CD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>3</w:t>
      </w:r>
      <w:r w:rsidR="00B8271C">
        <w:rPr>
          <w:lang w:val="lt-LT"/>
        </w:rPr>
        <w:t>.1. P</w:t>
      </w:r>
      <w:r w:rsidR="00D7384A">
        <w:rPr>
          <w:lang w:val="lt-LT"/>
        </w:rPr>
        <w:t xml:space="preserve">arodyti Trakų rajono savivaldybės plačiajai visuomenei progresyvius </w:t>
      </w:r>
      <w:r w:rsidR="009E7826">
        <w:rPr>
          <w:lang w:val="lt-LT"/>
        </w:rPr>
        <w:t xml:space="preserve">socialinio darbo metodus, socialinių paslaugų teikėjus, socialinės paramos organizatorius, paskatinti nevyriausybines organizacijas, bendruomenes dalyvauti socialinėje veikloje ir diegti pažangiausias darbo formas, </w:t>
      </w:r>
      <w:r w:rsidR="00926543">
        <w:rPr>
          <w:lang w:val="lt-LT"/>
        </w:rPr>
        <w:t>daryti įtaką naujų socialinių paslaugų plėtojimui ir aktyviai</w:t>
      </w:r>
      <w:r w:rsidR="00F222D0">
        <w:rPr>
          <w:lang w:val="lt-LT"/>
        </w:rPr>
        <w:t xml:space="preserve"> </w:t>
      </w:r>
      <w:r w:rsidR="009E7826">
        <w:rPr>
          <w:lang w:val="lt-LT"/>
        </w:rPr>
        <w:t>bendradarbiauti su šalies ir užsienio par</w:t>
      </w:r>
      <w:r w:rsidR="00521C42">
        <w:rPr>
          <w:lang w:val="lt-LT"/>
        </w:rPr>
        <w:t>t</w:t>
      </w:r>
      <w:r w:rsidR="009E7826">
        <w:rPr>
          <w:lang w:val="lt-LT"/>
        </w:rPr>
        <w:t>neriais socialinės apsaugos srityje.</w:t>
      </w:r>
    </w:p>
    <w:p w14:paraId="199B2450" w14:textId="77777777" w:rsidR="00B8271C" w:rsidRDefault="003503F8" w:rsidP="00E420CD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>3</w:t>
      </w:r>
      <w:r w:rsidR="00B8271C">
        <w:rPr>
          <w:lang w:val="lt-LT"/>
        </w:rPr>
        <w:t xml:space="preserve">.2. Apdovanoti socialinę veiklą savivaldybės teritorijoje organizuojančius ir socialinį darbą dirbančius darbuotojus, labiausiai spartinusius </w:t>
      </w:r>
      <w:r w:rsidR="00681B72">
        <w:rPr>
          <w:lang w:val="lt-LT"/>
        </w:rPr>
        <w:t xml:space="preserve">socialinį darbą </w:t>
      </w:r>
      <w:r w:rsidR="001701B8">
        <w:rPr>
          <w:lang w:val="lt-LT"/>
        </w:rPr>
        <w:t>su įvairiomis gyventojų socialinėmis grupėmis</w:t>
      </w:r>
      <w:r w:rsidR="00B8271C">
        <w:rPr>
          <w:lang w:val="lt-LT"/>
        </w:rPr>
        <w:t>, socialinių paslaugų plėtrą</w:t>
      </w:r>
      <w:r w:rsidR="009B6165">
        <w:rPr>
          <w:lang w:val="lt-LT"/>
        </w:rPr>
        <w:t>, socialinės pagalbos tobulinimą</w:t>
      </w:r>
      <w:r w:rsidR="001701B8">
        <w:rPr>
          <w:lang w:val="lt-LT"/>
        </w:rPr>
        <w:t xml:space="preserve"> Trakų rajono savivaldybėje.</w:t>
      </w:r>
    </w:p>
    <w:p w14:paraId="6FCCBEB1" w14:textId="77777777" w:rsidR="001701B8" w:rsidRDefault="003503F8" w:rsidP="00E420CD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>4</w:t>
      </w:r>
      <w:r w:rsidR="007057A4">
        <w:rPr>
          <w:lang w:val="lt-LT"/>
        </w:rPr>
        <w:t>. Nominaciją</w:t>
      </w:r>
      <w:r w:rsidR="001701B8">
        <w:rPr>
          <w:lang w:val="lt-LT"/>
        </w:rPr>
        <w:t xml:space="preserve"> skelbia Trakų rajono savivaldybės </w:t>
      </w:r>
      <w:r>
        <w:rPr>
          <w:lang w:val="lt-LT"/>
        </w:rPr>
        <w:t xml:space="preserve">meras. </w:t>
      </w:r>
      <w:r w:rsidR="001701B8">
        <w:rPr>
          <w:lang w:val="lt-LT"/>
        </w:rPr>
        <w:t xml:space="preserve">Vykdytojas yra </w:t>
      </w:r>
      <w:r>
        <w:rPr>
          <w:lang w:val="lt-LT"/>
        </w:rPr>
        <w:t xml:space="preserve">savivaldybės administracija. </w:t>
      </w:r>
    </w:p>
    <w:p w14:paraId="1CBC7DE5" w14:textId="77777777" w:rsidR="001701B8" w:rsidRDefault="003503F8" w:rsidP="00E420CD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>5</w:t>
      </w:r>
      <w:r w:rsidR="001701B8">
        <w:rPr>
          <w:lang w:val="lt-LT"/>
        </w:rPr>
        <w:t xml:space="preserve">. Nominacija </w:t>
      </w:r>
      <w:r>
        <w:rPr>
          <w:lang w:val="lt-LT"/>
        </w:rPr>
        <w:t>skelbiama ne vėliau kaip prieš 2</w:t>
      </w:r>
      <w:r w:rsidR="001701B8">
        <w:rPr>
          <w:lang w:val="lt-LT"/>
        </w:rPr>
        <w:t xml:space="preserve">0 dienų iki jos pradžios. Pranešimai apie </w:t>
      </w:r>
      <w:r w:rsidR="00003E49">
        <w:rPr>
          <w:lang w:val="lt-LT"/>
        </w:rPr>
        <w:t xml:space="preserve">skelbiamą nominaciją spausdinami Trakų krašto savaitraščiuose </w:t>
      </w:r>
      <w:r w:rsidR="007057A4">
        <w:rPr>
          <w:lang w:val="lt-LT"/>
        </w:rPr>
        <w:t xml:space="preserve">(viename iš savaitraščių) </w:t>
      </w:r>
      <w:r w:rsidR="00003E49">
        <w:rPr>
          <w:lang w:val="lt-LT"/>
        </w:rPr>
        <w:t xml:space="preserve">ir </w:t>
      </w:r>
      <w:r w:rsidR="001701B8">
        <w:rPr>
          <w:lang w:val="lt-LT"/>
        </w:rPr>
        <w:lastRenderedPageBreak/>
        <w:t>Trakų rajono savivaldybės interneto svetainėje</w:t>
      </w:r>
      <w:r w:rsidR="00003E49">
        <w:rPr>
          <w:lang w:val="lt-LT"/>
        </w:rPr>
        <w:t>. Taip pat gali būti siunčiami seniūnijoms, socialinių paslaugų įstaigoms, nevyriausybinėms organizacijoms ir bendruomenėms elektroniniu paštu.</w:t>
      </w:r>
    </w:p>
    <w:p w14:paraId="06367BC2" w14:textId="77777777" w:rsidR="00003E49" w:rsidRDefault="00003E49" w:rsidP="00E420CD">
      <w:pPr>
        <w:tabs>
          <w:tab w:val="left" w:pos="1276"/>
        </w:tabs>
        <w:spacing w:line="360" w:lineRule="auto"/>
        <w:jc w:val="both"/>
        <w:rPr>
          <w:lang w:val="lt-LT"/>
        </w:rPr>
      </w:pPr>
    </w:p>
    <w:p w14:paraId="7336727A" w14:textId="77777777" w:rsidR="003503F8" w:rsidRDefault="003503F8" w:rsidP="00003E49">
      <w:pPr>
        <w:tabs>
          <w:tab w:val="left" w:pos="1276"/>
        </w:tabs>
        <w:spacing w:line="360" w:lineRule="auto"/>
        <w:jc w:val="center"/>
        <w:rPr>
          <w:b/>
          <w:lang w:val="lt-LT"/>
        </w:rPr>
      </w:pPr>
    </w:p>
    <w:p w14:paraId="0AD2AA95" w14:textId="77777777" w:rsidR="00003E49" w:rsidRDefault="00003E49" w:rsidP="00003E49">
      <w:pPr>
        <w:tabs>
          <w:tab w:val="left" w:pos="1276"/>
        </w:tabs>
        <w:spacing w:line="360" w:lineRule="auto"/>
        <w:jc w:val="center"/>
        <w:rPr>
          <w:b/>
          <w:lang w:val="lt-LT"/>
        </w:rPr>
      </w:pPr>
      <w:r w:rsidRPr="00003E49">
        <w:rPr>
          <w:b/>
          <w:lang w:val="lt-LT"/>
        </w:rPr>
        <w:t>II. NOMINACIJOS APIBŪDINIMAS</w:t>
      </w:r>
    </w:p>
    <w:p w14:paraId="4EE6DE22" w14:textId="77777777" w:rsidR="003503F8" w:rsidRDefault="003503F8" w:rsidP="00003E49">
      <w:pPr>
        <w:tabs>
          <w:tab w:val="left" w:pos="1276"/>
        </w:tabs>
        <w:spacing w:line="360" w:lineRule="auto"/>
        <w:jc w:val="center"/>
        <w:rPr>
          <w:b/>
          <w:lang w:val="lt-LT"/>
        </w:rPr>
      </w:pPr>
    </w:p>
    <w:p w14:paraId="09E4AD8C" w14:textId="77777777" w:rsidR="008F68BD" w:rsidRDefault="003503F8" w:rsidP="00003E49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>6</w:t>
      </w:r>
      <w:r w:rsidR="00003E49">
        <w:rPr>
          <w:lang w:val="lt-LT"/>
        </w:rPr>
        <w:t xml:space="preserve">. Už pasiekimus socialinės veiklos srityje </w:t>
      </w:r>
      <w:r w:rsidR="007057A4">
        <w:rPr>
          <w:lang w:val="lt-LT"/>
        </w:rPr>
        <w:t>skiriama 10 nominacijų: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4"/>
        <w:gridCol w:w="3969"/>
        <w:gridCol w:w="5075"/>
      </w:tblGrid>
      <w:tr w:rsidR="00DB4A74" w14:paraId="44E009DE" w14:textId="77777777" w:rsidTr="001B7CEE">
        <w:tc>
          <w:tcPr>
            <w:tcW w:w="570" w:type="dxa"/>
            <w:shd w:val="clear" w:color="auto" w:fill="auto"/>
          </w:tcPr>
          <w:p w14:paraId="24E29C9E" w14:textId="77777777" w:rsidR="00DB4A74" w:rsidRPr="001B7CEE" w:rsidRDefault="00DB4A74" w:rsidP="001B7CEE">
            <w:pPr>
              <w:tabs>
                <w:tab w:val="left" w:pos="1276"/>
              </w:tabs>
              <w:jc w:val="center"/>
              <w:rPr>
                <w:b/>
                <w:lang w:val="lt-LT"/>
              </w:rPr>
            </w:pPr>
            <w:r w:rsidRPr="001B7CEE">
              <w:rPr>
                <w:b/>
                <w:lang w:val="lt-LT"/>
              </w:rPr>
              <w:t>Eil. Nr.</w:t>
            </w:r>
          </w:p>
        </w:tc>
        <w:tc>
          <w:tcPr>
            <w:tcW w:w="4074" w:type="dxa"/>
            <w:gridSpan w:val="2"/>
            <w:shd w:val="clear" w:color="auto" w:fill="auto"/>
          </w:tcPr>
          <w:p w14:paraId="249F1B30" w14:textId="77777777" w:rsidR="00DB4A74" w:rsidRPr="001B7CEE" w:rsidRDefault="00DB4A74" w:rsidP="001B7CEE">
            <w:pPr>
              <w:tabs>
                <w:tab w:val="left" w:pos="1276"/>
              </w:tabs>
              <w:jc w:val="center"/>
              <w:rPr>
                <w:b/>
                <w:sz w:val="22"/>
                <w:szCs w:val="22"/>
                <w:lang w:val="lt-LT"/>
              </w:rPr>
            </w:pPr>
            <w:r w:rsidRPr="001B7CEE">
              <w:rPr>
                <w:b/>
                <w:lang w:val="lt-LT"/>
              </w:rPr>
              <w:t>Nominacijos kategorija</w:t>
            </w:r>
          </w:p>
        </w:tc>
        <w:tc>
          <w:tcPr>
            <w:tcW w:w="5210" w:type="dxa"/>
            <w:shd w:val="clear" w:color="auto" w:fill="auto"/>
          </w:tcPr>
          <w:p w14:paraId="06E2C659" w14:textId="77777777" w:rsidR="00DB4A74" w:rsidRPr="001B7CEE" w:rsidRDefault="00DB4A74" w:rsidP="001B7CEE">
            <w:pPr>
              <w:tabs>
                <w:tab w:val="left" w:pos="1276"/>
              </w:tabs>
              <w:jc w:val="center"/>
              <w:rPr>
                <w:b/>
                <w:lang w:val="lt-LT"/>
              </w:rPr>
            </w:pPr>
            <w:r w:rsidRPr="001B7CEE">
              <w:rPr>
                <w:b/>
                <w:lang w:val="lt-LT"/>
              </w:rPr>
              <w:t>Nominacijos apibūdinimas</w:t>
            </w:r>
          </w:p>
        </w:tc>
      </w:tr>
      <w:tr w:rsidR="00DB4A74" w:rsidRPr="00A95F25" w14:paraId="7EACA79F" w14:textId="77777777" w:rsidTr="001B7CEE">
        <w:tc>
          <w:tcPr>
            <w:tcW w:w="570" w:type="dxa"/>
            <w:shd w:val="clear" w:color="auto" w:fill="auto"/>
          </w:tcPr>
          <w:p w14:paraId="61E752B4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1.</w:t>
            </w:r>
          </w:p>
        </w:tc>
        <w:tc>
          <w:tcPr>
            <w:tcW w:w="4074" w:type="dxa"/>
            <w:gridSpan w:val="2"/>
            <w:shd w:val="clear" w:color="auto" w:fill="auto"/>
          </w:tcPr>
          <w:p w14:paraId="025CA10E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Už darbą su vaikais</w:t>
            </w:r>
          </w:p>
        </w:tc>
        <w:tc>
          <w:tcPr>
            <w:tcW w:w="5210" w:type="dxa"/>
            <w:shd w:val="clear" w:color="auto" w:fill="auto"/>
          </w:tcPr>
          <w:p w14:paraId="369B4B83" w14:textId="77777777" w:rsidR="00DB4A74" w:rsidRPr="001B7CEE" w:rsidRDefault="005F21A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Socialinio darbo organizavimas su socialinės rizikos grupės vaikais (asocialių šeimų ir nedarnių šeimų vaikais; vaikais, patyrusiais psichinę, fizinę ir seksualinę prievartą; vaikais, padariusiais nusižengimą ar nusikaltimą), n</w:t>
            </w:r>
            <w:r w:rsidR="00C84C89" w:rsidRPr="001B7CEE">
              <w:rPr>
                <w:lang w:val="lt-LT"/>
              </w:rPr>
              <w:t>o</w:t>
            </w:r>
            <w:r w:rsidRPr="001B7CEE">
              <w:rPr>
                <w:lang w:val="lt-LT"/>
              </w:rPr>
              <w:t>vatoriškumas, efektyvumas, rezultatyvumas</w:t>
            </w:r>
            <w:r w:rsidR="006B4A49" w:rsidRPr="001B7CEE">
              <w:rPr>
                <w:lang w:val="lt-LT"/>
              </w:rPr>
              <w:t>.</w:t>
            </w:r>
          </w:p>
        </w:tc>
      </w:tr>
      <w:tr w:rsidR="00DB4A74" w:rsidRPr="00A95F25" w14:paraId="30789D11" w14:textId="77777777" w:rsidTr="001B7CEE">
        <w:tc>
          <w:tcPr>
            <w:tcW w:w="585" w:type="dxa"/>
            <w:gridSpan w:val="2"/>
            <w:shd w:val="clear" w:color="auto" w:fill="auto"/>
          </w:tcPr>
          <w:p w14:paraId="40A77719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2.</w:t>
            </w:r>
          </w:p>
        </w:tc>
        <w:tc>
          <w:tcPr>
            <w:tcW w:w="4059" w:type="dxa"/>
            <w:shd w:val="clear" w:color="auto" w:fill="auto"/>
          </w:tcPr>
          <w:p w14:paraId="7390C921" w14:textId="77777777" w:rsidR="00DB4A74" w:rsidRPr="001B7CEE" w:rsidRDefault="005F21A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Už darbą su senyvo amžiaus asmenimis</w:t>
            </w:r>
          </w:p>
        </w:tc>
        <w:tc>
          <w:tcPr>
            <w:tcW w:w="5210" w:type="dxa"/>
            <w:shd w:val="clear" w:color="auto" w:fill="auto"/>
          </w:tcPr>
          <w:p w14:paraId="1480E908" w14:textId="77777777" w:rsidR="00DB4A74" w:rsidRPr="001B7CEE" w:rsidRDefault="00E9655E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Socialinio darbo organizavimas su pagyvenusiais ir senyvo amžiaus asmenimis (socialinio darbo elementų, vertybinių nuostatų, žinių, praktinių įgūdžių taikymas; socialinių problemų sprendimas ir poreikių tenkinimas, subalansuotas ir išplėtot</w:t>
            </w:r>
            <w:r w:rsidR="00C84C89" w:rsidRPr="001B7CEE">
              <w:rPr>
                <w:lang w:val="lt-LT"/>
              </w:rPr>
              <w:t xml:space="preserve">as komandinis darbas ir pan.), </w:t>
            </w:r>
            <w:r w:rsidRPr="001B7CEE">
              <w:rPr>
                <w:lang w:val="lt-LT"/>
              </w:rPr>
              <w:t>novatoriškumas, efektyvumas, rezultatyvumas</w:t>
            </w:r>
            <w:r w:rsidR="006B4A49" w:rsidRPr="001B7CEE">
              <w:rPr>
                <w:lang w:val="lt-LT"/>
              </w:rPr>
              <w:t>.</w:t>
            </w:r>
          </w:p>
        </w:tc>
      </w:tr>
      <w:tr w:rsidR="00DB4A74" w:rsidRPr="00A95F25" w14:paraId="1C5912CB" w14:textId="77777777" w:rsidTr="001B7CEE">
        <w:tc>
          <w:tcPr>
            <w:tcW w:w="585" w:type="dxa"/>
            <w:gridSpan w:val="2"/>
            <w:shd w:val="clear" w:color="auto" w:fill="auto"/>
          </w:tcPr>
          <w:p w14:paraId="1E2E61C1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3.</w:t>
            </w:r>
          </w:p>
        </w:tc>
        <w:tc>
          <w:tcPr>
            <w:tcW w:w="4059" w:type="dxa"/>
            <w:shd w:val="clear" w:color="auto" w:fill="auto"/>
          </w:tcPr>
          <w:p w14:paraId="7468F503" w14:textId="77777777" w:rsidR="00DB4A74" w:rsidRPr="001B7CEE" w:rsidRDefault="00E9655E" w:rsidP="001B7CEE">
            <w:pPr>
              <w:tabs>
                <w:tab w:val="left" w:pos="1276"/>
              </w:tabs>
              <w:spacing w:line="360" w:lineRule="auto"/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Už darbą su neįgaliaisiais</w:t>
            </w:r>
          </w:p>
        </w:tc>
        <w:tc>
          <w:tcPr>
            <w:tcW w:w="5210" w:type="dxa"/>
            <w:shd w:val="clear" w:color="auto" w:fill="auto"/>
          </w:tcPr>
          <w:p w14:paraId="798C745D" w14:textId="77777777" w:rsidR="00DB4A74" w:rsidRPr="001B7CEE" w:rsidRDefault="00405CE9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Socialinio darbo organizavimas su įvairaus neįgalumo laipsnio ir skirtingos socialinės padėties asmenimis (motyvacijos ir socialinių įgūdžių ugdymas, asmeninių kompetencijų nustatymas, pagalbos teikimas, komandinio darbo ir socialinio tinklo aktualumas</w:t>
            </w:r>
            <w:r w:rsidR="009663D5" w:rsidRPr="001B7CEE">
              <w:rPr>
                <w:lang w:val="lt-LT"/>
              </w:rPr>
              <w:t xml:space="preserve"> ir pan.</w:t>
            </w:r>
            <w:r w:rsidR="00C84C89" w:rsidRPr="001B7CEE">
              <w:rPr>
                <w:lang w:val="lt-LT"/>
              </w:rPr>
              <w:t xml:space="preserve">), </w:t>
            </w:r>
            <w:r w:rsidRPr="001B7CEE">
              <w:rPr>
                <w:lang w:val="lt-LT"/>
              </w:rPr>
              <w:t>novatoriškumas, efektyvumas, rezultatyvumas</w:t>
            </w:r>
            <w:r w:rsidR="006B4A49" w:rsidRPr="001B7CEE">
              <w:rPr>
                <w:lang w:val="lt-LT"/>
              </w:rPr>
              <w:t>.</w:t>
            </w:r>
          </w:p>
        </w:tc>
      </w:tr>
      <w:tr w:rsidR="00DB4A74" w:rsidRPr="00A95F25" w14:paraId="59B3EB18" w14:textId="77777777" w:rsidTr="001B7CEE">
        <w:tc>
          <w:tcPr>
            <w:tcW w:w="585" w:type="dxa"/>
            <w:gridSpan w:val="2"/>
            <w:shd w:val="clear" w:color="auto" w:fill="auto"/>
          </w:tcPr>
          <w:p w14:paraId="2032A4BA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4.</w:t>
            </w:r>
          </w:p>
        </w:tc>
        <w:tc>
          <w:tcPr>
            <w:tcW w:w="4059" w:type="dxa"/>
            <w:shd w:val="clear" w:color="auto" w:fill="auto"/>
          </w:tcPr>
          <w:p w14:paraId="51E64923" w14:textId="77777777" w:rsidR="00405CE9" w:rsidRPr="001B7CEE" w:rsidRDefault="00405CE9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Už darbą su šeimomis</w:t>
            </w:r>
          </w:p>
          <w:p w14:paraId="0A90AE31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</w:p>
        </w:tc>
        <w:tc>
          <w:tcPr>
            <w:tcW w:w="5210" w:type="dxa"/>
            <w:shd w:val="clear" w:color="auto" w:fill="auto"/>
          </w:tcPr>
          <w:p w14:paraId="6B77458C" w14:textId="77777777" w:rsidR="00DB4A74" w:rsidRPr="001B7CEE" w:rsidRDefault="00405CE9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Kompleksinio darbo su socialinės rizikos šeima organizavimas (</w:t>
            </w:r>
            <w:r w:rsidR="009663D5" w:rsidRPr="001B7CEE">
              <w:rPr>
                <w:lang w:val="lt-LT"/>
              </w:rPr>
              <w:t>pagalba sprendžiant problemas, prevencinių ir intervencinių priemonių taikymas, socialinių ir vaikų tinkamos priežiūros įgūdžių ugdymas, kontaktų su šeima užmezgimas, komandinis darbas, motyvacija keisti savo „įprastą“ gyvenimą, šeimos efektyvaus funkci</w:t>
            </w:r>
            <w:r w:rsidR="00C84C89" w:rsidRPr="001B7CEE">
              <w:rPr>
                <w:lang w:val="lt-LT"/>
              </w:rPr>
              <w:t xml:space="preserve">onavimo užtikrinimas ir pan.), </w:t>
            </w:r>
            <w:r w:rsidR="009663D5" w:rsidRPr="001B7CEE">
              <w:rPr>
                <w:lang w:val="lt-LT"/>
              </w:rPr>
              <w:t>novatoriškumas, efektyvumas, rezultatyvumas</w:t>
            </w:r>
            <w:r w:rsidR="006B4A49" w:rsidRPr="001B7CEE">
              <w:rPr>
                <w:lang w:val="lt-LT"/>
              </w:rPr>
              <w:t>.</w:t>
            </w:r>
          </w:p>
        </w:tc>
      </w:tr>
      <w:tr w:rsidR="00DB4A74" w:rsidRPr="00D264D5" w14:paraId="7606BDAD" w14:textId="77777777" w:rsidTr="001B7CEE">
        <w:tc>
          <w:tcPr>
            <w:tcW w:w="585" w:type="dxa"/>
            <w:gridSpan w:val="2"/>
            <w:shd w:val="clear" w:color="auto" w:fill="auto"/>
          </w:tcPr>
          <w:p w14:paraId="664ECC76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5.</w:t>
            </w:r>
          </w:p>
        </w:tc>
        <w:tc>
          <w:tcPr>
            <w:tcW w:w="4059" w:type="dxa"/>
            <w:shd w:val="clear" w:color="auto" w:fill="auto"/>
          </w:tcPr>
          <w:p w14:paraId="7806B56A" w14:textId="77777777" w:rsidR="00DB4A74" w:rsidRPr="001B7CEE" w:rsidRDefault="009663D5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Už pagalbos (paslaugų) asmeniui ar jų grupei teikimą</w:t>
            </w:r>
          </w:p>
        </w:tc>
        <w:tc>
          <w:tcPr>
            <w:tcW w:w="5210" w:type="dxa"/>
            <w:shd w:val="clear" w:color="auto" w:fill="auto"/>
          </w:tcPr>
          <w:p w14:paraId="346A8896" w14:textId="77777777" w:rsidR="00DB4A74" w:rsidRPr="001B7CEE" w:rsidRDefault="00D264D5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Tiesioginis k</w:t>
            </w:r>
            <w:r w:rsidR="009663D5" w:rsidRPr="001B7CEE">
              <w:rPr>
                <w:lang w:val="lt-LT"/>
              </w:rPr>
              <w:t xml:space="preserve">liento aptarnavimas (paslaugų teikimas) ir ginimas, santykius su jais grindžiant nuoširdumu ir atsidavimu jiems; gebėjimas betarpiškai užmegzti </w:t>
            </w:r>
            <w:r w:rsidR="006B4A49" w:rsidRPr="001B7CEE">
              <w:rPr>
                <w:lang w:val="lt-LT"/>
              </w:rPr>
              <w:t xml:space="preserve">ir palaikyti </w:t>
            </w:r>
            <w:r w:rsidR="009663D5" w:rsidRPr="001B7CEE">
              <w:rPr>
                <w:lang w:val="lt-LT"/>
              </w:rPr>
              <w:t>kontaktus su klientu</w:t>
            </w:r>
            <w:r w:rsidR="006B4A49" w:rsidRPr="001B7CEE">
              <w:rPr>
                <w:lang w:val="lt-LT"/>
              </w:rPr>
              <w:t>; kliento gerovės siekimas; įtaka kliento socialinės aplinkos keitimui; darbe kliento interesų vertinimas labiau negu savųjų; bendradarbiavimas su socialiniu darbuotoju; pagrindinių socialinio darbo vertybinių nuostatų taikymas teikiant pagalbą (paslaugas) ir pan. Darbo efektyvumas, rezultatyvumas.</w:t>
            </w:r>
          </w:p>
        </w:tc>
      </w:tr>
      <w:tr w:rsidR="00DB4A74" w:rsidRPr="00A95F25" w14:paraId="3023D9E7" w14:textId="77777777" w:rsidTr="001B7CEE">
        <w:tc>
          <w:tcPr>
            <w:tcW w:w="585" w:type="dxa"/>
            <w:gridSpan w:val="2"/>
            <w:shd w:val="clear" w:color="auto" w:fill="auto"/>
          </w:tcPr>
          <w:p w14:paraId="7BA79838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6.</w:t>
            </w:r>
          </w:p>
        </w:tc>
        <w:tc>
          <w:tcPr>
            <w:tcW w:w="4059" w:type="dxa"/>
            <w:shd w:val="clear" w:color="auto" w:fill="auto"/>
          </w:tcPr>
          <w:p w14:paraId="67879EA4" w14:textId="77777777" w:rsidR="006B4A49" w:rsidRPr="001B7CEE" w:rsidRDefault="006B4A49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 xml:space="preserve">Už socialinio darbo procesą (atvejo </w:t>
            </w:r>
            <w:r w:rsidRPr="001B7CEE">
              <w:rPr>
                <w:lang w:val="lt-LT"/>
              </w:rPr>
              <w:lastRenderedPageBreak/>
              <w:t>vadybą)</w:t>
            </w:r>
          </w:p>
          <w:p w14:paraId="58DDF4FC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</w:p>
        </w:tc>
        <w:tc>
          <w:tcPr>
            <w:tcW w:w="5210" w:type="dxa"/>
            <w:shd w:val="clear" w:color="auto" w:fill="auto"/>
          </w:tcPr>
          <w:p w14:paraId="560C479B" w14:textId="77777777" w:rsidR="00DB4A74" w:rsidRPr="001B7CEE" w:rsidRDefault="009D31F0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lastRenderedPageBreak/>
              <w:t xml:space="preserve">Inovacinio socialinio darbo metodo taikymas </w:t>
            </w:r>
            <w:r w:rsidRPr="001B7CEE">
              <w:rPr>
                <w:lang w:val="lt-LT"/>
              </w:rPr>
              <w:lastRenderedPageBreak/>
              <w:t>(vieno asmens atvejo, situacijos valdymas, koordinavimas, atsakomybė už atvejį; „santykių darbas“ su klientu, su jo aplinka, su institucijomis; tinkamų išteklių panaudojimas; pagalbos tęstinumo užtikrinimas; kompetencijos, pragmatiškumo ir da</w:t>
            </w:r>
            <w:r w:rsidR="00C84C89" w:rsidRPr="001B7CEE">
              <w:rPr>
                <w:lang w:val="lt-LT"/>
              </w:rPr>
              <w:t xml:space="preserve">ugiamatiškumo svarba ir pan.), </w:t>
            </w:r>
            <w:r w:rsidRPr="001B7CEE">
              <w:rPr>
                <w:lang w:val="lt-LT"/>
              </w:rPr>
              <w:t>novatoriškumas, efektyvumas, rezultatyvumas.</w:t>
            </w:r>
          </w:p>
        </w:tc>
      </w:tr>
      <w:tr w:rsidR="00DB4A74" w:rsidRPr="00A95F25" w14:paraId="4C4F27BC" w14:textId="77777777" w:rsidTr="001B7CEE">
        <w:tc>
          <w:tcPr>
            <w:tcW w:w="585" w:type="dxa"/>
            <w:gridSpan w:val="2"/>
            <w:shd w:val="clear" w:color="auto" w:fill="auto"/>
          </w:tcPr>
          <w:p w14:paraId="6A6B4F87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lastRenderedPageBreak/>
              <w:t>7.</w:t>
            </w:r>
          </w:p>
        </w:tc>
        <w:tc>
          <w:tcPr>
            <w:tcW w:w="4059" w:type="dxa"/>
            <w:shd w:val="clear" w:color="auto" w:fill="auto"/>
          </w:tcPr>
          <w:p w14:paraId="31D6DB5D" w14:textId="77777777" w:rsidR="009D31F0" w:rsidRPr="001B7CEE" w:rsidRDefault="009D31F0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Už darbą plėtojant socialinių paslaugų infrastruktūrą, socialinės pagalbos sistemą, tarptautinį bendradarbiavimą socialinės veiklos srityje</w:t>
            </w:r>
          </w:p>
          <w:p w14:paraId="1AAA5927" w14:textId="77777777" w:rsidR="00DB4A74" w:rsidRPr="001B7CEE" w:rsidRDefault="00DB4A74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</w:p>
        </w:tc>
        <w:tc>
          <w:tcPr>
            <w:tcW w:w="5210" w:type="dxa"/>
            <w:shd w:val="clear" w:color="auto" w:fill="auto"/>
          </w:tcPr>
          <w:p w14:paraId="142AE2E5" w14:textId="77777777" w:rsidR="00440A6B" w:rsidRPr="001B7CEE" w:rsidRDefault="000D4211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Socialinio darbo, socialinių paslaugų plėtros programų, projektų, strategijų rengimas ir įgyvendinimas; gyventojų poreikių tenkinimas ir naudingumas visuomenei; bendradarbiavimas su užsienio partneriais, bendrų projektų rengimas ir vykdymas, visapusiškas bendradarbiavimo naudingumas savivaldybės ir šalies lygmeniu; regiono ir šalies socialinės veiklos tobulinimas, dalyvavimas darbo grupėse, rengiant</w:t>
            </w:r>
            <w:r w:rsidR="00B17FA2" w:rsidRPr="001B7CEE">
              <w:rPr>
                <w:lang w:val="lt-LT"/>
              </w:rPr>
              <w:t xml:space="preserve"> socialinės paramos, socialinių </w:t>
            </w:r>
            <w:r w:rsidRPr="001B7CEE">
              <w:rPr>
                <w:lang w:val="lt-LT"/>
              </w:rPr>
              <w:t>paslaugų, socialinio darbo</w:t>
            </w:r>
            <w:r w:rsidR="00B17FA2" w:rsidRPr="001B7CEE">
              <w:rPr>
                <w:lang w:val="lt-LT"/>
              </w:rPr>
              <w:t xml:space="preserve"> tobulinimo programas, įstatymų ir kitų teisės ak</w:t>
            </w:r>
            <w:r w:rsidR="00C84C89" w:rsidRPr="001B7CEE">
              <w:rPr>
                <w:lang w:val="lt-LT"/>
              </w:rPr>
              <w:t xml:space="preserve">tų projektus ir pan.), veiklos </w:t>
            </w:r>
            <w:r w:rsidR="00B17FA2" w:rsidRPr="001B7CEE">
              <w:rPr>
                <w:lang w:val="lt-LT"/>
              </w:rPr>
              <w:t>novatoriškumas, efektyvumas, rezultatyvumas.</w:t>
            </w:r>
          </w:p>
        </w:tc>
      </w:tr>
      <w:tr w:rsidR="00440A6B" w:rsidRPr="00A95F25" w14:paraId="18B09889" w14:textId="77777777" w:rsidTr="001B7CEE">
        <w:trPr>
          <w:trHeight w:val="2974"/>
        </w:trPr>
        <w:tc>
          <w:tcPr>
            <w:tcW w:w="585" w:type="dxa"/>
            <w:gridSpan w:val="2"/>
            <w:shd w:val="clear" w:color="auto" w:fill="auto"/>
          </w:tcPr>
          <w:p w14:paraId="13B42826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8.</w:t>
            </w:r>
          </w:p>
        </w:tc>
        <w:tc>
          <w:tcPr>
            <w:tcW w:w="4059" w:type="dxa"/>
            <w:shd w:val="clear" w:color="auto" w:fill="auto"/>
          </w:tcPr>
          <w:p w14:paraId="0174ECE9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Už darbą su bendruomene</w:t>
            </w:r>
          </w:p>
          <w:p w14:paraId="7DB15579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</w:p>
        </w:tc>
        <w:tc>
          <w:tcPr>
            <w:tcW w:w="5210" w:type="dxa"/>
            <w:shd w:val="clear" w:color="auto" w:fill="auto"/>
          </w:tcPr>
          <w:p w14:paraId="1728F0F5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Bendruomenės organizavimas (geros kaimynystės organizavimas; savanorių įtraukimas tenkinti socialines reikmes; bendruomenės grupių formavimas; bendruomenės plėtojimas, susijęs su nedarbo, žmonių informavimo ir teisių gynimo, sveikatos ir socialinių paslaugų organizavimo klausimais; socialinių paslaugų poreikio nustatymas; savarankiškumo motyvavimas, siekiant išlaikyti socialinius ryšius; bendruomenės darbo formos ir pan.), novatoriškumas, efektyvumas, rezultatyvumas.</w:t>
            </w:r>
          </w:p>
        </w:tc>
      </w:tr>
      <w:tr w:rsidR="00440A6B" w:rsidRPr="00A95F25" w14:paraId="3F340A86" w14:textId="77777777" w:rsidTr="001B7CEE">
        <w:trPr>
          <w:trHeight w:val="329"/>
        </w:trPr>
        <w:tc>
          <w:tcPr>
            <w:tcW w:w="585" w:type="dxa"/>
            <w:gridSpan w:val="2"/>
            <w:shd w:val="clear" w:color="auto" w:fill="auto"/>
          </w:tcPr>
          <w:p w14:paraId="49D875B8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9.</w:t>
            </w:r>
          </w:p>
        </w:tc>
        <w:tc>
          <w:tcPr>
            <w:tcW w:w="4059" w:type="dxa"/>
            <w:shd w:val="clear" w:color="auto" w:fill="auto"/>
          </w:tcPr>
          <w:p w14:paraId="1028E54B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Už darbą su savanoriais</w:t>
            </w:r>
          </w:p>
        </w:tc>
        <w:tc>
          <w:tcPr>
            <w:tcW w:w="5210" w:type="dxa"/>
            <w:shd w:val="clear" w:color="auto" w:fill="auto"/>
          </w:tcPr>
          <w:p w14:paraId="0BF132BC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>Savanoriško</w:t>
            </w:r>
            <w:r w:rsidR="00D264D5" w:rsidRPr="001B7CEE">
              <w:rPr>
                <w:lang w:val="lt-LT"/>
              </w:rPr>
              <w:t>s veiklos organizavimas įstaigoje</w:t>
            </w:r>
            <w:r w:rsidRPr="001B7CEE">
              <w:rPr>
                <w:lang w:val="lt-LT"/>
              </w:rPr>
              <w:t xml:space="preserve">, organizacijoje, bendruomenėje (savanoriškos veiklos </w:t>
            </w:r>
            <w:r w:rsidR="00C8031F" w:rsidRPr="001B7CEE">
              <w:rPr>
                <w:lang w:val="lt-LT"/>
              </w:rPr>
              <w:t xml:space="preserve">sritys, funkcijos, turinys, formos, </w:t>
            </w:r>
            <w:r w:rsidRPr="001B7CEE">
              <w:rPr>
                <w:lang w:val="lt-LT"/>
              </w:rPr>
              <w:t>trumpalaikis savanoriškas darbas, ilgalaikis savanoriškas darba</w:t>
            </w:r>
            <w:r w:rsidR="00C8031F" w:rsidRPr="001B7CEE">
              <w:rPr>
                <w:lang w:val="lt-LT"/>
              </w:rPr>
              <w:t>s; savanoriškos veiklos sąlygos ir motyvai;</w:t>
            </w:r>
            <w:r w:rsidRPr="001B7CEE">
              <w:rPr>
                <w:lang w:val="lt-LT"/>
              </w:rPr>
              <w:t xml:space="preserve"> savanorio santykiai su klientais, organizacijos darbuotojais, kitais savanoriais; savanoriškos veiklos </w:t>
            </w:r>
            <w:r w:rsidR="00C8031F" w:rsidRPr="001B7CEE">
              <w:rPr>
                <w:lang w:val="lt-LT"/>
              </w:rPr>
              <w:t>sutarties sudarymas; savanoriškos veiklos koordinavimas; savanorių vaidmuo, organizuojant socialinę veiklą, įgyvendinant socialines programas, sprendžiant problemas; s</w:t>
            </w:r>
            <w:r w:rsidRPr="001B7CEE">
              <w:rPr>
                <w:lang w:val="lt-LT"/>
              </w:rPr>
              <w:t>avanorių mokymų organizavimas ir pan.), novatoriškumas, efektyvumas, rezultatyvumas.</w:t>
            </w:r>
          </w:p>
        </w:tc>
      </w:tr>
      <w:tr w:rsidR="00440A6B" w:rsidRPr="00A95F25" w14:paraId="5649065F" w14:textId="77777777" w:rsidTr="001B7CEE">
        <w:trPr>
          <w:trHeight w:val="266"/>
        </w:trPr>
        <w:tc>
          <w:tcPr>
            <w:tcW w:w="585" w:type="dxa"/>
            <w:gridSpan w:val="2"/>
            <w:shd w:val="clear" w:color="auto" w:fill="auto"/>
          </w:tcPr>
          <w:p w14:paraId="4A84814F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sz w:val="22"/>
                <w:szCs w:val="22"/>
                <w:lang w:val="lt-LT"/>
              </w:rPr>
            </w:pPr>
            <w:r w:rsidRPr="001B7CEE">
              <w:rPr>
                <w:sz w:val="22"/>
                <w:szCs w:val="22"/>
                <w:lang w:val="lt-LT"/>
              </w:rPr>
              <w:t>10.</w:t>
            </w:r>
          </w:p>
        </w:tc>
        <w:tc>
          <w:tcPr>
            <w:tcW w:w="4059" w:type="dxa"/>
            <w:shd w:val="clear" w:color="auto" w:fill="auto"/>
          </w:tcPr>
          <w:p w14:paraId="58618A3D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 xml:space="preserve">Už kitą socialinę veiklą </w:t>
            </w:r>
          </w:p>
          <w:p w14:paraId="31013E7F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</w:p>
        </w:tc>
        <w:tc>
          <w:tcPr>
            <w:tcW w:w="5210" w:type="dxa"/>
            <w:shd w:val="clear" w:color="auto" w:fill="auto"/>
          </w:tcPr>
          <w:p w14:paraId="17C75D0A" w14:textId="77777777" w:rsidR="00440A6B" w:rsidRPr="001B7CEE" w:rsidRDefault="00440A6B" w:rsidP="001B7CEE">
            <w:pPr>
              <w:tabs>
                <w:tab w:val="left" w:pos="1276"/>
              </w:tabs>
              <w:jc w:val="both"/>
              <w:rPr>
                <w:lang w:val="lt-LT"/>
              </w:rPr>
            </w:pPr>
            <w:r w:rsidRPr="001B7CEE">
              <w:rPr>
                <w:lang w:val="lt-LT"/>
              </w:rPr>
              <w:t xml:space="preserve">Socialinės paramos (socialinių išmokų) organizavimas (socialinių, ekonominių, teisinių ir organizacinių priemonių taikymas; paramos derinimas su materialiniais, socialiniais, žmogiškaisiais ištekliais; socialinio darbo formų,  metodų ir praktinių įgūdžių taikymas; asmens, šeimos reintegracija visuomenėje, teikiant socialinę paramą; socialinių tinklų pasitelkimas; </w:t>
            </w:r>
            <w:r w:rsidRPr="001B7CEE">
              <w:rPr>
                <w:lang w:val="lt-LT"/>
              </w:rPr>
              <w:lastRenderedPageBreak/>
              <w:t xml:space="preserve">bendravimas ir kontaktų užmezgimas su paramos gavėju; specialisto asmeninės vertybės, įgūdžiai, gebėjimai ir specifiniai vaidmenys ir pan.), efektyvumas, rezultatyvumas. </w:t>
            </w:r>
          </w:p>
        </w:tc>
      </w:tr>
    </w:tbl>
    <w:p w14:paraId="4A865E20" w14:textId="77777777" w:rsidR="00E9655E" w:rsidRPr="00E9655E" w:rsidRDefault="00E9655E" w:rsidP="005F21A4">
      <w:pPr>
        <w:tabs>
          <w:tab w:val="left" w:pos="1276"/>
        </w:tabs>
        <w:jc w:val="both"/>
        <w:rPr>
          <w:lang w:val="lt-LT"/>
        </w:rPr>
      </w:pPr>
    </w:p>
    <w:p w14:paraId="1FD5D5E2" w14:textId="77777777" w:rsidR="004F4779" w:rsidRDefault="009E7826" w:rsidP="007700F8">
      <w:pPr>
        <w:tabs>
          <w:tab w:val="left" w:pos="1276"/>
        </w:tabs>
        <w:spacing w:line="360" w:lineRule="auto"/>
        <w:jc w:val="both"/>
        <w:rPr>
          <w:lang w:val="lt-LT"/>
        </w:rPr>
      </w:pPr>
      <w:r w:rsidRPr="00003E49">
        <w:rPr>
          <w:b/>
          <w:lang w:val="lt-LT"/>
        </w:rPr>
        <w:tab/>
      </w:r>
      <w:r w:rsidR="00526818">
        <w:rPr>
          <w:lang w:val="lt-LT"/>
        </w:rPr>
        <w:t>7</w:t>
      </w:r>
      <w:r w:rsidR="00F70568" w:rsidRPr="00F70568">
        <w:rPr>
          <w:lang w:val="lt-LT"/>
        </w:rPr>
        <w:t xml:space="preserve">. </w:t>
      </w:r>
      <w:r w:rsidR="006205B7">
        <w:rPr>
          <w:lang w:val="lt-LT"/>
        </w:rPr>
        <w:t>Kiekvienoje šio skirsnio</w:t>
      </w:r>
      <w:r w:rsidR="003503F8">
        <w:rPr>
          <w:lang w:val="lt-LT"/>
        </w:rPr>
        <w:t xml:space="preserve"> 6</w:t>
      </w:r>
      <w:r w:rsidR="00036F2F">
        <w:rPr>
          <w:lang w:val="lt-LT"/>
        </w:rPr>
        <w:t xml:space="preserve"> punkte nurodytoje nominacijos kategorijoje</w:t>
      </w:r>
      <w:r w:rsidR="00F70568">
        <w:rPr>
          <w:lang w:val="lt-LT"/>
        </w:rPr>
        <w:t xml:space="preserve"> įsteigiamas vienas prizas</w:t>
      </w:r>
      <w:r w:rsidR="004F4779">
        <w:rPr>
          <w:lang w:val="lt-LT"/>
        </w:rPr>
        <w:t>, iš viso – 10 prizų.</w:t>
      </w:r>
    </w:p>
    <w:p w14:paraId="697AF3EC" w14:textId="77777777" w:rsidR="004F4779" w:rsidRDefault="004F4779" w:rsidP="007700F8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>Jeig</w:t>
      </w:r>
      <w:r w:rsidR="00C12AFF">
        <w:rPr>
          <w:lang w:val="lt-LT"/>
        </w:rPr>
        <w:t>u vienoje iš nurodytų nominacijos kategorijų</w:t>
      </w:r>
      <w:r>
        <w:rPr>
          <w:lang w:val="lt-LT"/>
        </w:rPr>
        <w:t xml:space="preserve"> neatsiranda kandidato į šią nominaciją, gali būti apdovanoti kitose nominacijų kategorijose atrinkti nominant</w:t>
      </w:r>
      <w:r w:rsidR="00526818">
        <w:rPr>
          <w:lang w:val="lt-LT"/>
        </w:rPr>
        <w:t>ai, neviršijant šio skirsnio 7</w:t>
      </w:r>
      <w:r w:rsidR="00C12AFF">
        <w:rPr>
          <w:lang w:val="lt-LT"/>
        </w:rPr>
        <w:t xml:space="preserve"> punkte nustatyto nominacijų skaičiaus.</w:t>
      </w:r>
      <w:r>
        <w:rPr>
          <w:lang w:val="lt-LT"/>
        </w:rPr>
        <w:t xml:space="preserve"> </w:t>
      </w:r>
    </w:p>
    <w:p w14:paraId="2CECA71C" w14:textId="77777777" w:rsidR="006205B7" w:rsidRPr="00D264D5" w:rsidRDefault="00526818" w:rsidP="007700F8">
      <w:pPr>
        <w:tabs>
          <w:tab w:val="left" w:pos="1276"/>
        </w:tabs>
        <w:spacing w:line="360" w:lineRule="auto"/>
        <w:jc w:val="both"/>
        <w:rPr>
          <w:lang w:val="lt-LT"/>
        </w:rPr>
      </w:pPr>
      <w:r>
        <w:rPr>
          <w:lang w:val="lt-LT"/>
        </w:rPr>
        <w:tab/>
        <w:t>8</w:t>
      </w:r>
      <w:r w:rsidR="006205B7">
        <w:rPr>
          <w:lang w:val="lt-LT"/>
        </w:rPr>
        <w:t xml:space="preserve">. </w:t>
      </w:r>
      <w:r w:rsidR="00D264D5">
        <w:rPr>
          <w:lang w:val="lt-LT"/>
        </w:rPr>
        <w:t>Apdovanojamam nominantui įteikiamas</w:t>
      </w:r>
      <w:r w:rsidR="006205B7">
        <w:rPr>
          <w:lang w:val="lt-LT"/>
        </w:rPr>
        <w:t xml:space="preserve"> </w:t>
      </w:r>
      <w:r w:rsidR="00D264D5">
        <w:rPr>
          <w:lang w:val="lt-LT"/>
        </w:rPr>
        <w:t>prizas</w:t>
      </w:r>
      <w:r w:rsidR="004C63C0">
        <w:rPr>
          <w:lang w:val="lt-LT"/>
        </w:rPr>
        <w:t xml:space="preserve"> </w:t>
      </w:r>
      <w:r>
        <w:rPr>
          <w:lang w:val="lt-LT"/>
        </w:rPr>
        <w:t xml:space="preserve">ir diplomas. </w:t>
      </w:r>
      <w:r w:rsidR="00D264D5">
        <w:rPr>
          <w:lang w:val="lt-LT"/>
        </w:rPr>
        <w:t xml:space="preserve"> </w:t>
      </w:r>
    </w:p>
    <w:p w14:paraId="0DD3B91D" w14:textId="77777777" w:rsidR="00D264D5" w:rsidRDefault="0079603B" w:rsidP="00D264D5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</w:p>
    <w:p w14:paraId="0E713C25" w14:textId="77777777" w:rsidR="00F70568" w:rsidRPr="00F70568" w:rsidRDefault="00F70568" w:rsidP="007700F8">
      <w:pPr>
        <w:tabs>
          <w:tab w:val="left" w:pos="1276"/>
        </w:tabs>
        <w:spacing w:line="360" w:lineRule="auto"/>
        <w:jc w:val="center"/>
        <w:rPr>
          <w:b/>
          <w:lang w:val="lt-LT"/>
        </w:rPr>
      </w:pPr>
      <w:r w:rsidRPr="00F70568">
        <w:rPr>
          <w:b/>
          <w:lang w:val="lt-LT"/>
        </w:rPr>
        <w:t>III. DALYVIAI</w:t>
      </w:r>
      <w:r w:rsidR="00FC0292">
        <w:rPr>
          <w:b/>
          <w:lang w:val="lt-LT"/>
        </w:rPr>
        <w:t xml:space="preserve"> IR PAREIŠKĖJAI</w:t>
      </w:r>
    </w:p>
    <w:p w14:paraId="291D0A2B" w14:textId="77777777" w:rsidR="00F70568" w:rsidRPr="00F70568" w:rsidRDefault="00F70568" w:rsidP="007700F8">
      <w:pPr>
        <w:tabs>
          <w:tab w:val="left" w:pos="1276"/>
        </w:tabs>
        <w:spacing w:line="360" w:lineRule="auto"/>
        <w:jc w:val="both"/>
        <w:rPr>
          <w:b/>
          <w:lang w:val="lt-LT"/>
        </w:rPr>
      </w:pPr>
    </w:p>
    <w:p w14:paraId="5A1BEC56" w14:textId="77777777" w:rsidR="00D52BE5" w:rsidRDefault="00526818" w:rsidP="00D265F4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9</w:t>
      </w:r>
      <w:r w:rsidR="00F70568">
        <w:rPr>
          <w:lang w:val="lt-LT"/>
        </w:rPr>
        <w:t>.</w:t>
      </w:r>
      <w:r w:rsidR="00D52BE5">
        <w:rPr>
          <w:lang w:val="lt-LT"/>
        </w:rPr>
        <w:t xml:space="preserve"> Nominacijos dalyviais gali būti socialinį darbą dirbantys darbuotojai</w:t>
      </w:r>
      <w:r w:rsidR="00D265F4">
        <w:rPr>
          <w:lang w:val="lt-LT"/>
        </w:rPr>
        <w:t>, atitinkantys Socialinės apsaugos ir darbo ministro 2009 m. sausio 20 d. įsakymu Nr. A1-23 ir paskesniais jo pakeitimais nustatytas socialinį darbą dirbančių darbuotojų pareigybes</w:t>
      </w:r>
      <w:r w:rsidR="00C12AFF">
        <w:rPr>
          <w:lang w:val="lt-LT"/>
        </w:rPr>
        <w:t>, ir socialinių išmokų specialistai</w:t>
      </w:r>
      <w:r w:rsidR="00D265F4">
        <w:rPr>
          <w:lang w:val="lt-LT"/>
        </w:rPr>
        <w:t>:</w:t>
      </w:r>
    </w:p>
    <w:p w14:paraId="7C467B7A" w14:textId="77777777" w:rsidR="00D52BE5" w:rsidRDefault="00526818" w:rsidP="007700F8">
      <w:pPr>
        <w:spacing w:line="360" w:lineRule="auto"/>
        <w:rPr>
          <w:lang w:val="lt-LT"/>
        </w:rPr>
      </w:pPr>
      <w:r>
        <w:rPr>
          <w:lang w:val="lt-LT"/>
        </w:rPr>
        <w:tab/>
        <w:t>9</w:t>
      </w:r>
      <w:r w:rsidR="00C12AFF">
        <w:rPr>
          <w:lang w:val="lt-LT"/>
        </w:rPr>
        <w:t>.1. vadovaujantis darbuotojas</w:t>
      </w:r>
      <w:r w:rsidR="00D52BE5">
        <w:rPr>
          <w:lang w:val="lt-LT"/>
        </w:rPr>
        <w:t xml:space="preserve"> (direktorius, viršininkas, pirmininkas);</w:t>
      </w:r>
    </w:p>
    <w:p w14:paraId="36FBE82A" w14:textId="77777777" w:rsidR="00D52BE5" w:rsidRDefault="00526818" w:rsidP="007700F8">
      <w:pPr>
        <w:spacing w:line="360" w:lineRule="auto"/>
        <w:rPr>
          <w:lang w:val="lt-LT"/>
        </w:rPr>
      </w:pPr>
      <w:r>
        <w:rPr>
          <w:lang w:val="lt-LT"/>
        </w:rPr>
        <w:tab/>
        <w:t>9</w:t>
      </w:r>
      <w:r w:rsidR="00D52BE5">
        <w:rPr>
          <w:lang w:val="lt-LT"/>
        </w:rPr>
        <w:t>.2. socialini</w:t>
      </w:r>
      <w:r w:rsidR="00C12AFF">
        <w:rPr>
          <w:lang w:val="lt-LT"/>
        </w:rPr>
        <w:t>s darbuotojas;</w:t>
      </w:r>
    </w:p>
    <w:p w14:paraId="79065C03" w14:textId="77777777" w:rsidR="00D52BE5" w:rsidRDefault="00526818" w:rsidP="007700F8">
      <w:pPr>
        <w:spacing w:line="360" w:lineRule="auto"/>
        <w:rPr>
          <w:lang w:val="lt-LT"/>
        </w:rPr>
      </w:pPr>
      <w:r>
        <w:rPr>
          <w:lang w:val="lt-LT"/>
        </w:rPr>
        <w:tab/>
        <w:t>9</w:t>
      </w:r>
      <w:r w:rsidR="00D52BE5">
        <w:rPr>
          <w:lang w:val="lt-LT"/>
        </w:rPr>
        <w:t>.3. individualios priežiūros personalas (socialinio darbuotojo padėjėjas, lankomosios priežiūros specialistas, asmeninis asistentas)</w:t>
      </w:r>
      <w:r w:rsidR="00C12AFF">
        <w:rPr>
          <w:lang w:val="lt-LT"/>
        </w:rPr>
        <w:t>;</w:t>
      </w:r>
    </w:p>
    <w:p w14:paraId="0404C73F" w14:textId="77777777" w:rsidR="00C12AFF" w:rsidRDefault="00526818" w:rsidP="007700F8">
      <w:pPr>
        <w:spacing w:line="360" w:lineRule="auto"/>
        <w:rPr>
          <w:lang w:val="lt-LT"/>
        </w:rPr>
      </w:pPr>
      <w:r>
        <w:rPr>
          <w:lang w:val="lt-LT"/>
        </w:rPr>
        <w:tab/>
        <w:t>9</w:t>
      </w:r>
      <w:r w:rsidR="00C12AFF">
        <w:rPr>
          <w:lang w:val="lt-LT"/>
        </w:rPr>
        <w:t>.4. socialinių išmokų specialistas.</w:t>
      </w:r>
    </w:p>
    <w:p w14:paraId="465C5B95" w14:textId="77777777" w:rsidR="00C20F13" w:rsidRDefault="00526818" w:rsidP="007700F8">
      <w:pPr>
        <w:spacing w:line="360" w:lineRule="auto"/>
        <w:rPr>
          <w:lang w:val="lt-LT"/>
        </w:rPr>
      </w:pPr>
      <w:r>
        <w:rPr>
          <w:lang w:val="lt-LT"/>
        </w:rPr>
        <w:tab/>
        <w:t>10</w:t>
      </w:r>
      <w:r w:rsidR="00D265F4">
        <w:rPr>
          <w:lang w:val="lt-LT"/>
        </w:rPr>
        <w:t>.</w:t>
      </w:r>
      <w:r w:rsidR="00F70568">
        <w:rPr>
          <w:lang w:val="lt-LT"/>
        </w:rPr>
        <w:t xml:space="preserve"> Kandidatus apdovanoti nominacijomis gali siūlyti:</w:t>
      </w:r>
    </w:p>
    <w:p w14:paraId="60323699" w14:textId="77777777" w:rsidR="00F70568" w:rsidRDefault="0079603B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 w:rsidR="00526818">
        <w:rPr>
          <w:lang w:val="lt-LT"/>
        </w:rPr>
        <w:t>10</w:t>
      </w:r>
      <w:r w:rsidR="00F70568">
        <w:rPr>
          <w:lang w:val="lt-LT"/>
        </w:rPr>
        <w:t xml:space="preserve">.1. </w:t>
      </w:r>
      <w:r w:rsidR="00D27612">
        <w:rPr>
          <w:lang w:val="lt-LT"/>
        </w:rPr>
        <w:t>Trakų rajono savivaldybės administracijos Socialinės paramos skyrius</w:t>
      </w:r>
      <w:r w:rsidR="00F70568">
        <w:rPr>
          <w:lang w:val="lt-LT"/>
        </w:rPr>
        <w:t>;</w:t>
      </w:r>
    </w:p>
    <w:p w14:paraId="016572C3" w14:textId="77777777" w:rsidR="00D27612" w:rsidRDefault="00D27612" w:rsidP="007700F8">
      <w:pPr>
        <w:spacing w:line="360" w:lineRule="auto"/>
        <w:jc w:val="both"/>
        <w:rPr>
          <w:i/>
          <w:sz w:val="16"/>
          <w:lang w:val="lt-LT"/>
        </w:rPr>
      </w:pPr>
      <w:r>
        <w:rPr>
          <w:lang w:val="lt-LT"/>
        </w:rPr>
        <w:tab/>
      </w:r>
      <w:r w:rsidRPr="00D27612">
        <w:rPr>
          <w:i/>
          <w:sz w:val="16"/>
          <w:lang w:val="lt-LT"/>
        </w:rPr>
        <w:t xml:space="preserve">2020 m. rugpjūčio 27 d. Trakų rajono savivaldybės tarybos sprendimo </w:t>
      </w:r>
      <w:bookmarkStart w:id="1" w:name="n_1"/>
      <w:r w:rsidR="002E4650" w:rsidRPr="002E4650">
        <w:rPr>
          <w:i/>
          <w:sz w:val="16"/>
          <w:lang w:val="lt-LT"/>
        </w:rPr>
        <w:t xml:space="preserve">Nr. S1E-159 </w:t>
      </w:r>
      <w:bookmarkEnd w:id="1"/>
      <w:r w:rsidRPr="00D27612">
        <w:rPr>
          <w:i/>
          <w:sz w:val="16"/>
          <w:lang w:val="lt-LT"/>
        </w:rPr>
        <w:t>redakcija</w:t>
      </w:r>
    </w:p>
    <w:p w14:paraId="2BF05AE3" w14:textId="77777777" w:rsidR="00D27612" w:rsidRPr="00D27612" w:rsidRDefault="00D27612" w:rsidP="007700F8">
      <w:pPr>
        <w:spacing w:line="360" w:lineRule="auto"/>
        <w:jc w:val="both"/>
        <w:rPr>
          <w:i/>
          <w:sz w:val="16"/>
          <w:lang w:val="lt-LT"/>
        </w:rPr>
      </w:pPr>
    </w:p>
    <w:p w14:paraId="3EDB8B36" w14:textId="77777777" w:rsidR="007700F8" w:rsidRDefault="0079603B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 w:rsidR="00526818">
        <w:rPr>
          <w:lang w:val="lt-LT"/>
        </w:rPr>
        <w:t>10</w:t>
      </w:r>
      <w:r w:rsidR="007700F8">
        <w:rPr>
          <w:lang w:val="lt-LT"/>
        </w:rPr>
        <w:t xml:space="preserve">.2. seniūnijos; </w:t>
      </w:r>
    </w:p>
    <w:p w14:paraId="0778664F" w14:textId="77777777" w:rsidR="007700F8" w:rsidRDefault="0079603B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 w:rsidR="00526818">
        <w:rPr>
          <w:lang w:val="lt-LT"/>
        </w:rPr>
        <w:t>10</w:t>
      </w:r>
      <w:r w:rsidR="007700F8">
        <w:rPr>
          <w:lang w:val="lt-LT"/>
        </w:rPr>
        <w:t>.3. socialinių paslaugų įstaigos (socialinių paslaugų struktūriniai padaliniai veikiantys ne socialinių paslaugų įstaigose);</w:t>
      </w:r>
    </w:p>
    <w:p w14:paraId="30F98BAA" w14:textId="77777777" w:rsidR="00042BB8" w:rsidRDefault="00526818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10</w:t>
      </w:r>
      <w:r w:rsidR="00042BB8">
        <w:rPr>
          <w:lang w:val="lt-LT"/>
        </w:rPr>
        <w:t>.4. kitos įstaigos, kurių struktūroje įsteigtos socialinio darbu</w:t>
      </w:r>
      <w:r w:rsidR="00FC0292">
        <w:rPr>
          <w:lang w:val="lt-LT"/>
        </w:rPr>
        <w:t>otojo pareigyb</w:t>
      </w:r>
      <w:r w:rsidR="00042BB8">
        <w:rPr>
          <w:lang w:val="lt-LT"/>
        </w:rPr>
        <w:t xml:space="preserve">ės ir atliekamas socialinis </w:t>
      </w:r>
      <w:r w:rsidR="00FC0292">
        <w:rPr>
          <w:lang w:val="lt-LT"/>
        </w:rPr>
        <w:t>darba</w:t>
      </w:r>
      <w:r w:rsidR="00042BB8">
        <w:rPr>
          <w:lang w:val="lt-LT"/>
        </w:rPr>
        <w:t>s;</w:t>
      </w:r>
    </w:p>
    <w:p w14:paraId="706FBD9D" w14:textId="77777777" w:rsidR="007700F8" w:rsidRDefault="0079603B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 w:rsidR="00526818">
        <w:rPr>
          <w:lang w:val="lt-LT"/>
        </w:rPr>
        <w:t>10</w:t>
      </w:r>
      <w:r w:rsidR="00FC0292">
        <w:rPr>
          <w:lang w:val="lt-LT"/>
        </w:rPr>
        <w:t>.5</w:t>
      </w:r>
      <w:r w:rsidR="007700F8">
        <w:rPr>
          <w:lang w:val="lt-LT"/>
        </w:rPr>
        <w:t>. nevyriausybinės organizacijos veikiančios socialinio darbo, socialinių paslaugų, socialinės paramos ir (ar) kitos socialinės veiklos srityje;</w:t>
      </w:r>
    </w:p>
    <w:p w14:paraId="09CA2D78" w14:textId="77777777" w:rsidR="007700F8" w:rsidRDefault="0079603B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 w:rsidR="00526818">
        <w:rPr>
          <w:lang w:val="lt-LT"/>
        </w:rPr>
        <w:t>10</w:t>
      </w:r>
      <w:r w:rsidR="007700F8">
        <w:rPr>
          <w:lang w:val="lt-LT"/>
        </w:rPr>
        <w:t>.</w:t>
      </w:r>
      <w:r w:rsidR="00FC0292">
        <w:rPr>
          <w:lang w:val="lt-LT"/>
        </w:rPr>
        <w:t>6</w:t>
      </w:r>
      <w:r w:rsidR="007700F8">
        <w:rPr>
          <w:lang w:val="lt-LT"/>
        </w:rPr>
        <w:t xml:space="preserve">. bendruomenės, teikiančios socialines paslaugas ir (ar) </w:t>
      </w:r>
      <w:r w:rsidR="00042BB8">
        <w:rPr>
          <w:lang w:val="lt-LT"/>
        </w:rPr>
        <w:t xml:space="preserve">vykdančios </w:t>
      </w:r>
      <w:r w:rsidR="007700F8">
        <w:rPr>
          <w:lang w:val="lt-LT"/>
        </w:rPr>
        <w:t xml:space="preserve">kitą socialinę </w:t>
      </w:r>
      <w:r w:rsidR="00042BB8">
        <w:rPr>
          <w:lang w:val="lt-LT"/>
        </w:rPr>
        <w:t>veiklą</w:t>
      </w:r>
      <w:r w:rsidR="007700F8">
        <w:rPr>
          <w:lang w:val="lt-LT"/>
        </w:rPr>
        <w:t>;</w:t>
      </w:r>
    </w:p>
    <w:p w14:paraId="2C3F0AC5" w14:textId="77777777" w:rsidR="00FC0292" w:rsidRDefault="00526818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10</w:t>
      </w:r>
      <w:r w:rsidR="00FC0292">
        <w:rPr>
          <w:lang w:val="lt-LT"/>
        </w:rPr>
        <w:t>.7. religinės bendruomen</w:t>
      </w:r>
      <w:r>
        <w:rPr>
          <w:lang w:val="lt-LT"/>
        </w:rPr>
        <w:t>ės, vykdančios socialinę veiklą.</w:t>
      </w:r>
    </w:p>
    <w:p w14:paraId="098CE78F" w14:textId="77777777" w:rsidR="007700F8" w:rsidRDefault="0079603B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lastRenderedPageBreak/>
        <w:tab/>
        <w:t>1</w:t>
      </w:r>
      <w:r w:rsidR="00526818">
        <w:rPr>
          <w:lang w:val="lt-LT"/>
        </w:rPr>
        <w:t>1</w:t>
      </w:r>
      <w:r w:rsidR="007700F8">
        <w:rPr>
          <w:lang w:val="lt-LT"/>
        </w:rPr>
        <w:t>.</w:t>
      </w:r>
      <w:r w:rsidR="006205B7">
        <w:rPr>
          <w:lang w:val="lt-LT"/>
        </w:rPr>
        <w:t xml:space="preserve"> Š</w:t>
      </w:r>
      <w:r w:rsidR="007700F8">
        <w:rPr>
          <w:lang w:val="lt-LT"/>
        </w:rPr>
        <w:t xml:space="preserve">io </w:t>
      </w:r>
      <w:r w:rsidR="00526818">
        <w:rPr>
          <w:lang w:val="lt-LT"/>
        </w:rPr>
        <w:t>skirsnio 10</w:t>
      </w:r>
      <w:r w:rsidR="007700F8">
        <w:rPr>
          <w:lang w:val="lt-LT"/>
        </w:rPr>
        <w:t xml:space="preserve"> punkte nurodyti kandidatų teikėjai ir siūlomi kandidatai gali būti tik veikiantys ir </w:t>
      </w:r>
      <w:r w:rsidR="007D7ADA">
        <w:rPr>
          <w:lang w:val="lt-LT"/>
        </w:rPr>
        <w:t xml:space="preserve">dirbantys </w:t>
      </w:r>
      <w:r w:rsidR="007700F8">
        <w:rPr>
          <w:lang w:val="lt-LT"/>
        </w:rPr>
        <w:t>Trakų rajono savivaldybės teritorijoje.</w:t>
      </w:r>
    </w:p>
    <w:p w14:paraId="7D9C1111" w14:textId="77777777" w:rsidR="00CC4455" w:rsidRDefault="00CC4455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 w:rsidR="00526818">
        <w:rPr>
          <w:lang w:val="lt-LT"/>
        </w:rPr>
        <w:t>12</w:t>
      </w:r>
      <w:r w:rsidR="007D7ADA">
        <w:rPr>
          <w:lang w:val="lt-LT"/>
        </w:rPr>
        <w:t xml:space="preserve">. Kandidato į nominaciją veikla Trakų rajono savivaldybėje turi būti ne trumpesnė kaip </w:t>
      </w:r>
      <w:r w:rsidR="00526818">
        <w:rPr>
          <w:lang w:val="lt-LT"/>
        </w:rPr>
        <w:t xml:space="preserve">5 (penki) metai. </w:t>
      </w:r>
      <w:r>
        <w:rPr>
          <w:lang w:val="lt-LT"/>
        </w:rPr>
        <w:t xml:space="preserve"> </w:t>
      </w:r>
    </w:p>
    <w:p w14:paraId="6747BB40" w14:textId="77777777" w:rsidR="00681B72" w:rsidRPr="00681B72" w:rsidRDefault="00681B72" w:rsidP="007700F8">
      <w:pPr>
        <w:spacing w:line="360" w:lineRule="auto"/>
        <w:jc w:val="both"/>
        <w:rPr>
          <w:lang w:val="lt-LT"/>
        </w:rPr>
      </w:pPr>
      <w:r>
        <w:rPr>
          <w:color w:val="FF0000"/>
          <w:lang w:val="lt-LT"/>
        </w:rPr>
        <w:tab/>
      </w:r>
      <w:r w:rsidR="00526818">
        <w:rPr>
          <w:lang w:val="lt-LT"/>
        </w:rPr>
        <w:t>13</w:t>
      </w:r>
      <w:r w:rsidRPr="00681B72">
        <w:rPr>
          <w:lang w:val="lt-LT"/>
        </w:rPr>
        <w:t xml:space="preserve">. Vienas </w:t>
      </w:r>
      <w:r>
        <w:rPr>
          <w:lang w:val="lt-LT"/>
        </w:rPr>
        <w:t>nominacijos teikėjas gali siūlyti ne daugiau kaip 2 kandi</w:t>
      </w:r>
      <w:r w:rsidR="00946338">
        <w:rPr>
          <w:lang w:val="lt-LT"/>
        </w:rPr>
        <w:t>datus į bet kurią pasirinktą šių nuostatų II</w:t>
      </w:r>
      <w:r>
        <w:rPr>
          <w:lang w:val="lt-LT"/>
        </w:rPr>
        <w:t xml:space="preserve"> skirs</w:t>
      </w:r>
      <w:r w:rsidR="00526818">
        <w:rPr>
          <w:lang w:val="lt-LT"/>
        </w:rPr>
        <w:t>nio 6</w:t>
      </w:r>
      <w:r w:rsidR="00C12AFF">
        <w:rPr>
          <w:lang w:val="lt-LT"/>
        </w:rPr>
        <w:t xml:space="preserve"> punkte nurodytą nominacijos kategoriją</w:t>
      </w:r>
      <w:r>
        <w:rPr>
          <w:lang w:val="lt-LT"/>
        </w:rPr>
        <w:t xml:space="preserve">. </w:t>
      </w:r>
    </w:p>
    <w:p w14:paraId="45E76CAD" w14:textId="77777777" w:rsidR="00C47B47" w:rsidRDefault="00CC4455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1</w:t>
      </w:r>
      <w:r w:rsidR="00DB3809">
        <w:rPr>
          <w:lang w:val="lt-LT"/>
        </w:rPr>
        <w:t>4</w:t>
      </w:r>
      <w:r w:rsidR="00046A85">
        <w:rPr>
          <w:lang w:val="lt-LT"/>
        </w:rPr>
        <w:t xml:space="preserve">. Kandidatų nominacijoms teikėjai </w:t>
      </w:r>
      <w:r w:rsidR="00526818">
        <w:rPr>
          <w:lang w:val="lt-LT"/>
        </w:rPr>
        <w:t>i</w:t>
      </w:r>
      <w:r w:rsidR="00CD7F10">
        <w:rPr>
          <w:lang w:val="lt-LT"/>
        </w:rPr>
        <w:t>ki kalendorinių metų</w:t>
      </w:r>
      <w:r w:rsidR="00526818">
        <w:rPr>
          <w:lang w:val="lt-LT"/>
        </w:rPr>
        <w:t xml:space="preserve"> rugsėjo 19</w:t>
      </w:r>
      <w:r w:rsidR="00046A85" w:rsidRPr="00CC4455">
        <w:rPr>
          <w:lang w:val="lt-LT"/>
        </w:rPr>
        <w:t xml:space="preserve"> d. </w:t>
      </w:r>
      <w:r w:rsidR="00C47B47">
        <w:rPr>
          <w:lang w:val="lt-LT"/>
        </w:rPr>
        <w:t xml:space="preserve">pateikia savivaldybės administracijos direktoriaus įgaliotam </w:t>
      </w:r>
      <w:r w:rsidR="00D27612">
        <w:rPr>
          <w:lang w:val="lt-LT"/>
        </w:rPr>
        <w:t xml:space="preserve">Trakų rajono savivaldybės administracijos Socialinės paramos skyriui </w:t>
      </w:r>
      <w:r w:rsidR="00DB3809">
        <w:rPr>
          <w:lang w:val="lt-LT"/>
        </w:rPr>
        <w:t xml:space="preserve">nustatytos formos užpildytą </w:t>
      </w:r>
      <w:r w:rsidR="00DB3809" w:rsidRPr="004C63C0">
        <w:rPr>
          <w:lang w:val="lt-LT"/>
        </w:rPr>
        <w:t>anketą</w:t>
      </w:r>
      <w:r w:rsidR="00DB3809">
        <w:rPr>
          <w:lang w:val="lt-LT"/>
        </w:rPr>
        <w:t xml:space="preserve"> adresu Birutės g. 28, LT – 21106 </w:t>
      </w:r>
      <w:r w:rsidR="00DB3809" w:rsidRPr="00A03A3F">
        <w:rPr>
          <w:lang w:val="lt-LT"/>
        </w:rPr>
        <w:t>Trakai (1 priedas).</w:t>
      </w:r>
    </w:p>
    <w:p w14:paraId="5A410E4D" w14:textId="77777777" w:rsidR="00D27612" w:rsidRDefault="00D27612" w:rsidP="007700F8">
      <w:pPr>
        <w:spacing w:line="360" w:lineRule="auto"/>
        <w:jc w:val="both"/>
        <w:rPr>
          <w:i/>
          <w:sz w:val="16"/>
          <w:lang w:val="lt-LT"/>
        </w:rPr>
      </w:pPr>
      <w:r>
        <w:rPr>
          <w:lang w:val="lt-LT"/>
        </w:rPr>
        <w:tab/>
      </w:r>
      <w:r w:rsidRPr="00D27612">
        <w:rPr>
          <w:i/>
          <w:sz w:val="16"/>
          <w:lang w:val="lt-LT"/>
        </w:rPr>
        <w:t xml:space="preserve">2020 m. rugpjūčio 27 d. Trakų rajono savivaldybės tarybos sprendimo </w:t>
      </w:r>
      <w:bookmarkStart w:id="2" w:name="n_2"/>
      <w:r w:rsidR="002E4650" w:rsidRPr="002E4650">
        <w:rPr>
          <w:i/>
          <w:sz w:val="16"/>
          <w:lang w:val="lt-LT"/>
        </w:rPr>
        <w:t xml:space="preserve">Nr. S1E-159 </w:t>
      </w:r>
      <w:bookmarkEnd w:id="2"/>
      <w:r w:rsidRPr="00D27612">
        <w:rPr>
          <w:i/>
          <w:sz w:val="16"/>
          <w:lang w:val="lt-LT"/>
        </w:rPr>
        <w:t>redakcija</w:t>
      </w:r>
    </w:p>
    <w:p w14:paraId="0CCE7791" w14:textId="77777777" w:rsidR="00D27612" w:rsidRPr="00D27612" w:rsidRDefault="00D27612" w:rsidP="007700F8">
      <w:pPr>
        <w:spacing w:line="360" w:lineRule="auto"/>
        <w:jc w:val="both"/>
        <w:rPr>
          <w:i/>
          <w:sz w:val="16"/>
          <w:lang w:val="lt-LT"/>
        </w:rPr>
      </w:pPr>
    </w:p>
    <w:p w14:paraId="67CDB61D" w14:textId="77777777" w:rsidR="00042BB8" w:rsidRDefault="00DB3809" w:rsidP="007700F8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15</w:t>
      </w:r>
      <w:r w:rsidR="00EA7ADF">
        <w:rPr>
          <w:lang w:val="lt-LT"/>
        </w:rPr>
        <w:t xml:space="preserve">. </w:t>
      </w:r>
      <w:r w:rsidR="00D265F4">
        <w:rPr>
          <w:lang w:val="lt-LT"/>
        </w:rPr>
        <w:t>K</w:t>
      </w:r>
      <w:r w:rsidR="00EA7ADF">
        <w:rPr>
          <w:lang w:val="lt-LT"/>
        </w:rPr>
        <w:t>andidatą apdovanoti nominacijomis siūlantis teikėjas atsako už anketoje pateiktų duomenų teisingumą.</w:t>
      </w:r>
    </w:p>
    <w:p w14:paraId="59D05877" w14:textId="77777777" w:rsidR="00DB3809" w:rsidRDefault="00DB3809" w:rsidP="007700F8">
      <w:pPr>
        <w:spacing w:line="360" w:lineRule="auto"/>
        <w:jc w:val="both"/>
        <w:rPr>
          <w:lang w:val="lt-LT"/>
        </w:rPr>
      </w:pPr>
    </w:p>
    <w:p w14:paraId="28DEB695" w14:textId="77777777" w:rsidR="004C63C0" w:rsidRDefault="00C546DC" w:rsidP="004C63C0">
      <w:pPr>
        <w:spacing w:line="360" w:lineRule="auto"/>
        <w:jc w:val="center"/>
        <w:rPr>
          <w:b/>
          <w:lang w:val="lt-LT"/>
        </w:rPr>
      </w:pPr>
      <w:r w:rsidRPr="00C546DC">
        <w:rPr>
          <w:b/>
          <w:lang w:val="lt-LT"/>
        </w:rPr>
        <w:t>IV. NOMINACIJŲ SKYRIMO TVARKA</w:t>
      </w:r>
    </w:p>
    <w:p w14:paraId="030F3472" w14:textId="77777777" w:rsidR="00C546DC" w:rsidRDefault="00C546DC" w:rsidP="004C63C0">
      <w:pPr>
        <w:spacing w:line="360" w:lineRule="auto"/>
        <w:jc w:val="center"/>
        <w:rPr>
          <w:b/>
          <w:lang w:val="lt-LT"/>
        </w:rPr>
      </w:pPr>
    </w:p>
    <w:p w14:paraId="795BA35F" w14:textId="77777777" w:rsidR="00DB3809" w:rsidRDefault="00DB3809" w:rsidP="00850F6B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16</w:t>
      </w:r>
      <w:r w:rsidR="00C546DC">
        <w:rPr>
          <w:lang w:val="lt-LT"/>
        </w:rPr>
        <w:t>. Nominacijoms, nurod</w:t>
      </w:r>
      <w:r w:rsidR="00850F6B">
        <w:rPr>
          <w:lang w:val="lt-LT"/>
        </w:rPr>
        <w:t>ytoms šių N</w:t>
      </w:r>
      <w:r>
        <w:rPr>
          <w:lang w:val="lt-LT"/>
        </w:rPr>
        <w:t>uostatų II skirsnio 6</w:t>
      </w:r>
      <w:r w:rsidR="00C546DC">
        <w:rPr>
          <w:lang w:val="lt-LT"/>
        </w:rPr>
        <w:t xml:space="preserve"> punkte, pateiktas anketas svarsto Trakų rajono savivaldybės </w:t>
      </w:r>
      <w:r>
        <w:rPr>
          <w:lang w:val="lt-LT"/>
        </w:rPr>
        <w:t xml:space="preserve">mero potvarkiu sudaryta </w:t>
      </w:r>
      <w:r w:rsidR="00174DBB">
        <w:rPr>
          <w:lang w:val="lt-LT"/>
        </w:rPr>
        <w:t>Trakų rajono savivaldybės nominacijos „Pasiekimai socialinės veiklos srityje“</w:t>
      </w:r>
      <w:r w:rsidR="00E3719E">
        <w:rPr>
          <w:lang w:val="lt-LT"/>
        </w:rPr>
        <w:t xml:space="preserve"> vertinimo ir skyrimo </w:t>
      </w:r>
      <w:r w:rsidR="00C546DC">
        <w:rPr>
          <w:lang w:val="lt-LT"/>
        </w:rPr>
        <w:t>komisija</w:t>
      </w:r>
      <w:r w:rsidR="00174DBB">
        <w:rPr>
          <w:lang w:val="lt-LT"/>
        </w:rPr>
        <w:t xml:space="preserve"> (toliau – Komisija) </w:t>
      </w:r>
      <w:r w:rsidR="00572172">
        <w:rPr>
          <w:lang w:val="lt-LT"/>
        </w:rPr>
        <w:t xml:space="preserve">iš </w:t>
      </w:r>
      <w:r w:rsidR="00572172" w:rsidRPr="00CC4455">
        <w:rPr>
          <w:lang w:val="lt-LT"/>
        </w:rPr>
        <w:t>5 narių</w:t>
      </w:r>
      <w:r w:rsidR="00946338">
        <w:rPr>
          <w:color w:val="FF0000"/>
          <w:lang w:val="lt-LT"/>
        </w:rPr>
        <w:t>.</w:t>
      </w:r>
      <w:r w:rsidR="00572172">
        <w:rPr>
          <w:lang w:val="lt-LT"/>
        </w:rPr>
        <w:t xml:space="preserve"> </w:t>
      </w:r>
    </w:p>
    <w:p w14:paraId="4B9768ED" w14:textId="77777777" w:rsidR="00850F6B" w:rsidRDefault="00DB3809" w:rsidP="00850F6B">
      <w:pPr>
        <w:pStyle w:val="Hyperlink1"/>
        <w:spacing w:line="360" w:lineRule="auto"/>
        <w:ind w:firstLine="720"/>
        <w:rPr>
          <w:sz w:val="24"/>
          <w:szCs w:val="24"/>
          <w:lang w:val="lt-LT"/>
        </w:rPr>
      </w:pPr>
      <w:r>
        <w:rPr>
          <w:lang w:val="lt-LT"/>
        </w:rPr>
        <w:tab/>
      </w:r>
      <w:r w:rsidR="00D265F4" w:rsidRPr="00850F6B">
        <w:rPr>
          <w:sz w:val="24"/>
          <w:szCs w:val="24"/>
          <w:lang w:val="lt-LT"/>
        </w:rPr>
        <w:t>1</w:t>
      </w:r>
      <w:r w:rsidRPr="00850F6B">
        <w:rPr>
          <w:sz w:val="24"/>
          <w:szCs w:val="24"/>
          <w:lang w:val="lt-LT"/>
        </w:rPr>
        <w:t>7</w:t>
      </w:r>
      <w:r w:rsidR="00572172" w:rsidRPr="00850F6B">
        <w:rPr>
          <w:sz w:val="24"/>
          <w:szCs w:val="24"/>
          <w:lang w:val="lt-LT"/>
        </w:rPr>
        <w:t xml:space="preserve">. </w:t>
      </w:r>
      <w:r w:rsidR="00850F6B">
        <w:rPr>
          <w:sz w:val="24"/>
          <w:szCs w:val="24"/>
          <w:lang w:val="lt-LT"/>
        </w:rPr>
        <w:t>Komisijos p</w:t>
      </w:r>
      <w:r w:rsidR="00850F6B" w:rsidRPr="00850F6B">
        <w:rPr>
          <w:sz w:val="24"/>
          <w:szCs w:val="24"/>
          <w:lang w:val="lt-LT"/>
        </w:rPr>
        <w:t xml:space="preserve">osėdis laikomas teisėtu, jei jame dalyvauja ne mažiau kaip 2/3 </w:t>
      </w:r>
      <w:r w:rsidR="00850F6B">
        <w:rPr>
          <w:sz w:val="24"/>
          <w:szCs w:val="24"/>
          <w:lang w:val="lt-LT"/>
        </w:rPr>
        <w:t>K</w:t>
      </w:r>
      <w:r w:rsidR="00850F6B" w:rsidRPr="00850F6B">
        <w:rPr>
          <w:sz w:val="24"/>
          <w:szCs w:val="24"/>
          <w:lang w:val="lt-LT"/>
        </w:rPr>
        <w:t xml:space="preserve">omisijos narių. Esant vienodam balsų skaičiui sprendimas nepriimamas, </w:t>
      </w:r>
      <w:r w:rsidR="00850F6B">
        <w:rPr>
          <w:sz w:val="24"/>
          <w:szCs w:val="24"/>
          <w:lang w:val="lt-LT"/>
        </w:rPr>
        <w:t>K</w:t>
      </w:r>
      <w:r w:rsidR="00850F6B" w:rsidRPr="00850F6B">
        <w:rPr>
          <w:sz w:val="24"/>
          <w:szCs w:val="24"/>
          <w:lang w:val="lt-LT"/>
        </w:rPr>
        <w:t>omisijos nariai privalo pakartotinai nagrinėti ir aptarti svar</w:t>
      </w:r>
      <w:r w:rsidR="00850F6B">
        <w:rPr>
          <w:sz w:val="24"/>
          <w:szCs w:val="24"/>
          <w:lang w:val="lt-LT"/>
        </w:rPr>
        <w:t>stomą klausimą šiame ar kitame K</w:t>
      </w:r>
      <w:r w:rsidR="00850F6B" w:rsidRPr="00850F6B">
        <w:rPr>
          <w:sz w:val="24"/>
          <w:szCs w:val="24"/>
          <w:lang w:val="lt-LT"/>
        </w:rPr>
        <w:t>omisijos posėdyje</w:t>
      </w:r>
      <w:r w:rsidR="00850F6B">
        <w:rPr>
          <w:sz w:val="24"/>
          <w:szCs w:val="24"/>
          <w:lang w:val="lt-LT"/>
        </w:rPr>
        <w:t xml:space="preserve">. </w:t>
      </w:r>
      <w:r w:rsidR="00946338" w:rsidRPr="00850F6B">
        <w:rPr>
          <w:sz w:val="24"/>
          <w:szCs w:val="24"/>
          <w:lang w:val="lt-LT"/>
        </w:rPr>
        <w:t xml:space="preserve"> </w:t>
      </w:r>
    </w:p>
    <w:p w14:paraId="0AA12EC8" w14:textId="77777777" w:rsidR="00DB3809" w:rsidRPr="00850F6B" w:rsidRDefault="00850F6B" w:rsidP="00850F6B">
      <w:pPr>
        <w:pStyle w:val="Hyperlink1"/>
        <w:spacing w:line="360" w:lineRule="auto"/>
        <w:ind w:firstLine="720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  <w:t>K</w:t>
      </w:r>
      <w:r w:rsidR="00DB3809" w:rsidRPr="00850F6B">
        <w:rPr>
          <w:sz w:val="24"/>
          <w:szCs w:val="24"/>
          <w:lang w:val="lt-LT"/>
        </w:rPr>
        <w:t xml:space="preserve">omisija priima sprendimus </w:t>
      </w:r>
      <w:r>
        <w:rPr>
          <w:sz w:val="24"/>
          <w:szCs w:val="24"/>
          <w:lang w:val="lt-LT"/>
        </w:rPr>
        <w:t>K</w:t>
      </w:r>
      <w:r w:rsidR="00DB3809" w:rsidRPr="00850F6B">
        <w:rPr>
          <w:sz w:val="24"/>
          <w:szCs w:val="24"/>
          <w:lang w:val="lt-LT"/>
        </w:rPr>
        <w:t xml:space="preserve">omisijos pasirinktu balsavimo būdu. Sprendimas priimamas, jei už jį balsuoja daugiau nei pusė posėdyje dalyvaujančių narių. Priimant sprendimą dalyvauja tik </w:t>
      </w:r>
      <w:r>
        <w:rPr>
          <w:sz w:val="24"/>
          <w:szCs w:val="24"/>
          <w:lang w:val="lt-LT"/>
        </w:rPr>
        <w:t>K</w:t>
      </w:r>
      <w:r w:rsidR="00DB3809" w:rsidRPr="00850F6B">
        <w:rPr>
          <w:sz w:val="24"/>
          <w:szCs w:val="24"/>
          <w:lang w:val="lt-LT"/>
        </w:rPr>
        <w:t>omisijos nariai (</w:t>
      </w:r>
      <w:r>
        <w:rPr>
          <w:sz w:val="24"/>
          <w:szCs w:val="24"/>
          <w:lang w:val="lt-LT"/>
        </w:rPr>
        <w:t>pateiktas nominacijai K</w:t>
      </w:r>
      <w:r w:rsidR="00DB3809" w:rsidRPr="00850F6B">
        <w:rPr>
          <w:sz w:val="24"/>
          <w:szCs w:val="24"/>
          <w:lang w:val="lt-LT"/>
        </w:rPr>
        <w:t xml:space="preserve">omisijos narys balsuojant nedalyvauja). </w:t>
      </w:r>
    </w:p>
    <w:p w14:paraId="648C6A99" w14:textId="77777777" w:rsidR="00BF455C" w:rsidRDefault="00850F6B" w:rsidP="00CD7F10">
      <w:pPr>
        <w:spacing w:line="360" w:lineRule="auto"/>
        <w:ind w:firstLine="1296"/>
        <w:jc w:val="both"/>
        <w:rPr>
          <w:lang w:val="lt-LT"/>
        </w:rPr>
      </w:pPr>
      <w:r>
        <w:rPr>
          <w:lang w:val="lt-LT"/>
        </w:rPr>
        <w:t>18</w:t>
      </w:r>
      <w:r w:rsidR="00BF455C">
        <w:rPr>
          <w:lang w:val="lt-LT"/>
        </w:rPr>
        <w:t xml:space="preserve">. Komisija priima nutarimą dėl nominacijų </w:t>
      </w:r>
      <w:r>
        <w:rPr>
          <w:lang w:val="lt-LT"/>
        </w:rPr>
        <w:t xml:space="preserve">įteikimo iki </w:t>
      </w:r>
      <w:r w:rsidR="00CD7F10">
        <w:rPr>
          <w:lang w:val="lt-LT"/>
        </w:rPr>
        <w:t>kalendorinių metų</w:t>
      </w:r>
      <w:r>
        <w:rPr>
          <w:lang w:val="lt-LT"/>
        </w:rPr>
        <w:t xml:space="preserve"> rugsėjo 23</w:t>
      </w:r>
      <w:r w:rsidR="00CD7F10">
        <w:rPr>
          <w:lang w:val="lt-LT"/>
        </w:rPr>
        <w:t xml:space="preserve"> </w:t>
      </w:r>
      <w:r w:rsidR="00BF455C">
        <w:rPr>
          <w:lang w:val="lt-LT"/>
        </w:rPr>
        <w:t>d.</w:t>
      </w:r>
    </w:p>
    <w:p w14:paraId="79E25568" w14:textId="77777777" w:rsidR="00BF455C" w:rsidRDefault="00850F6B" w:rsidP="00C546DC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19</w:t>
      </w:r>
      <w:r w:rsidR="00BF455C">
        <w:rPr>
          <w:lang w:val="lt-LT"/>
        </w:rPr>
        <w:t>. Apdovanojimai įteikiami Lietuvos socialinio darbuotojo</w:t>
      </w:r>
      <w:r w:rsidR="003417DB">
        <w:rPr>
          <w:lang w:val="lt-LT"/>
        </w:rPr>
        <w:t xml:space="preserve"> dienos</w:t>
      </w:r>
      <w:r w:rsidR="00BF455C">
        <w:rPr>
          <w:lang w:val="lt-LT"/>
        </w:rPr>
        <w:t xml:space="preserve"> minėjimo </w:t>
      </w:r>
      <w:r w:rsidR="003417DB">
        <w:rPr>
          <w:lang w:val="lt-LT"/>
        </w:rPr>
        <w:t xml:space="preserve">iškilmingame renginyje. </w:t>
      </w:r>
    </w:p>
    <w:p w14:paraId="7AF37136" w14:textId="77777777" w:rsidR="00BF455C" w:rsidRDefault="00850F6B" w:rsidP="00C546DC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 w:rsidRPr="00966009">
        <w:rPr>
          <w:lang w:val="lt-LT"/>
        </w:rPr>
        <w:t>20</w:t>
      </w:r>
      <w:r w:rsidR="00BF455C" w:rsidRPr="00966009">
        <w:rPr>
          <w:lang w:val="lt-LT"/>
        </w:rPr>
        <w:t xml:space="preserve">. Nominacijų įteikimo vietą </w:t>
      </w:r>
      <w:r w:rsidR="00946338" w:rsidRPr="00966009">
        <w:rPr>
          <w:lang w:val="lt-LT"/>
        </w:rPr>
        <w:t>ir tikslų įteikimo laiką siūlo K</w:t>
      </w:r>
      <w:r w:rsidR="00BF455C" w:rsidRPr="00966009">
        <w:rPr>
          <w:lang w:val="lt-LT"/>
        </w:rPr>
        <w:t>omisija</w:t>
      </w:r>
      <w:r w:rsidR="00113B26" w:rsidRPr="00966009">
        <w:rPr>
          <w:lang w:val="lt-LT"/>
        </w:rPr>
        <w:t xml:space="preserve">, tvirtina savivaldybės </w:t>
      </w:r>
      <w:r w:rsidRPr="00966009">
        <w:rPr>
          <w:lang w:val="lt-LT"/>
        </w:rPr>
        <w:t>meras.</w:t>
      </w:r>
      <w:r>
        <w:rPr>
          <w:lang w:val="lt-LT"/>
        </w:rPr>
        <w:t xml:space="preserve"> </w:t>
      </w:r>
      <w:r w:rsidR="00113B26">
        <w:rPr>
          <w:lang w:val="lt-LT"/>
        </w:rPr>
        <w:t xml:space="preserve"> </w:t>
      </w:r>
      <w:r w:rsidR="003417DB">
        <w:rPr>
          <w:lang w:val="lt-LT"/>
        </w:rPr>
        <w:t xml:space="preserve">Prieš apdovanojimų įteikimo ceremoniją išrinktiems </w:t>
      </w:r>
      <w:r w:rsidR="00946338">
        <w:rPr>
          <w:lang w:val="lt-LT"/>
        </w:rPr>
        <w:t xml:space="preserve">nominantams </w:t>
      </w:r>
      <w:r>
        <w:rPr>
          <w:lang w:val="lt-LT"/>
        </w:rPr>
        <w:t>ne vėliau kaip prieš 2 (dvi</w:t>
      </w:r>
      <w:r w:rsidR="00645FA2">
        <w:rPr>
          <w:lang w:val="lt-LT"/>
        </w:rPr>
        <w:t xml:space="preserve"> dienas) </w:t>
      </w:r>
      <w:r w:rsidR="003417DB">
        <w:rPr>
          <w:lang w:val="lt-LT"/>
        </w:rPr>
        <w:t>pranešama apdovanojimo data ir vieta.</w:t>
      </w:r>
    </w:p>
    <w:p w14:paraId="684B1D53" w14:textId="77777777" w:rsidR="003417DB" w:rsidRDefault="00850F6B" w:rsidP="00C546DC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21</w:t>
      </w:r>
      <w:r w:rsidR="003417DB">
        <w:rPr>
          <w:lang w:val="lt-LT"/>
        </w:rPr>
        <w:t>. Visa informacija apie nomina</w:t>
      </w:r>
      <w:r w:rsidR="00645FA2">
        <w:rPr>
          <w:lang w:val="lt-LT"/>
        </w:rPr>
        <w:t xml:space="preserve">cijų įteikimą skelbiama viešai </w:t>
      </w:r>
      <w:r w:rsidR="003417DB">
        <w:rPr>
          <w:lang w:val="lt-LT"/>
        </w:rPr>
        <w:t>savivaldybės interneto svetainė</w:t>
      </w:r>
      <w:r w:rsidR="00645FA2">
        <w:rPr>
          <w:lang w:val="lt-LT"/>
        </w:rPr>
        <w:t>je ir</w:t>
      </w:r>
      <w:r w:rsidR="00A03A3F">
        <w:rPr>
          <w:lang w:val="lt-LT"/>
        </w:rPr>
        <w:t xml:space="preserve"> rajoninėje spaudoje</w:t>
      </w:r>
      <w:r w:rsidR="00645FA2">
        <w:rPr>
          <w:lang w:val="lt-LT"/>
        </w:rPr>
        <w:t xml:space="preserve">. </w:t>
      </w:r>
    </w:p>
    <w:p w14:paraId="24B0EAF8" w14:textId="77777777" w:rsidR="00113B26" w:rsidRDefault="00850F6B" w:rsidP="00C546DC">
      <w:pPr>
        <w:spacing w:line="360" w:lineRule="auto"/>
        <w:jc w:val="both"/>
        <w:rPr>
          <w:lang w:val="lt-LT"/>
        </w:rPr>
      </w:pPr>
      <w:r>
        <w:rPr>
          <w:lang w:val="lt-LT"/>
        </w:rPr>
        <w:lastRenderedPageBreak/>
        <w:tab/>
        <w:t>22</w:t>
      </w:r>
      <w:r w:rsidR="00113B26">
        <w:rPr>
          <w:lang w:val="lt-LT"/>
        </w:rPr>
        <w:t>. Nominacijų apdovanojimui sudaroma detali lėšų sąmata, kuri tvirtinama savivaldybės administracijos direktoriaus įsakymu.</w:t>
      </w:r>
    </w:p>
    <w:p w14:paraId="32330290" w14:textId="77777777" w:rsidR="00042BB8" w:rsidRDefault="00042BB8" w:rsidP="00C546DC">
      <w:pPr>
        <w:spacing w:line="360" w:lineRule="auto"/>
        <w:jc w:val="both"/>
        <w:rPr>
          <w:lang w:val="lt-LT"/>
        </w:rPr>
      </w:pPr>
    </w:p>
    <w:p w14:paraId="69F61950" w14:textId="77777777" w:rsidR="003417DB" w:rsidRPr="003417DB" w:rsidRDefault="003417DB" w:rsidP="003417DB">
      <w:pPr>
        <w:spacing w:line="360" w:lineRule="auto"/>
        <w:jc w:val="center"/>
        <w:rPr>
          <w:b/>
          <w:lang w:val="lt-LT"/>
        </w:rPr>
      </w:pPr>
      <w:r w:rsidRPr="003417DB">
        <w:rPr>
          <w:b/>
          <w:lang w:val="lt-LT"/>
        </w:rPr>
        <w:t>V. NOMINACIJŲ VERTINIMO KRITERIJAI</w:t>
      </w:r>
    </w:p>
    <w:p w14:paraId="21360B73" w14:textId="77777777" w:rsidR="003417DB" w:rsidRDefault="003417DB" w:rsidP="003417DB">
      <w:pPr>
        <w:spacing w:line="360" w:lineRule="auto"/>
        <w:jc w:val="center"/>
        <w:rPr>
          <w:lang w:val="lt-LT"/>
        </w:rPr>
      </w:pPr>
    </w:p>
    <w:p w14:paraId="3161F825" w14:textId="77777777" w:rsidR="00D265F4" w:rsidRDefault="00D265F4" w:rsidP="00D265F4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 w:rsidR="00850F6B">
        <w:rPr>
          <w:lang w:val="lt-LT"/>
        </w:rPr>
        <w:t xml:space="preserve">23. </w:t>
      </w:r>
      <w:r w:rsidR="00D27612">
        <w:rPr>
          <w:lang w:val="lt-LT"/>
        </w:rPr>
        <w:t xml:space="preserve">Trakų rajono savivaldybės administracijos </w:t>
      </w:r>
      <w:r w:rsidR="00850F6B">
        <w:rPr>
          <w:lang w:val="lt-LT"/>
        </w:rPr>
        <w:t xml:space="preserve">direktoriaus įgaliotas </w:t>
      </w:r>
      <w:r w:rsidR="00D27612">
        <w:rPr>
          <w:lang w:val="lt-LT"/>
        </w:rPr>
        <w:t>Socialinės paramos skyrius</w:t>
      </w:r>
      <w:r>
        <w:rPr>
          <w:lang w:val="lt-LT"/>
        </w:rPr>
        <w:t xml:space="preserve"> suregistruoja gautas </w:t>
      </w:r>
      <w:r w:rsidRPr="00EA7ADF">
        <w:rPr>
          <w:lang w:val="lt-LT"/>
        </w:rPr>
        <w:t>anketas, patikrina jų užpildymo pilnumą ir teisingumą, suskirsto pagal nominacijų kategorijas.</w:t>
      </w:r>
    </w:p>
    <w:p w14:paraId="16797438" w14:textId="77777777" w:rsidR="00D27612" w:rsidRDefault="00D27612" w:rsidP="00D265F4">
      <w:pPr>
        <w:spacing w:line="360" w:lineRule="auto"/>
        <w:jc w:val="both"/>
        <w:rPr>
          <w:i/>
          <w:sz w:val="16"/>
          <w:lang w:val="lt-LT"/>
        </w:rPr>
      </w:pPr>
      <w:r>
        <w:rPr>
          <w:lang w:val="lt-LT"/>
        </w:rPr>
        <w:tab/>
      </w:r>
      <w:r w:rsidRPr="00D27612">
        <w:rPr>
          <w:i/>
          <w:sz w:val="16"/>
          <w:lang w:val="lt-LT"/>
        </w:rPr>
        <w:t xml:space="preserve">2020 m. rugpjūčio 27 d. Trakų rajono savivaldybės tarybos sprendimo </w:t>
      </w:r>
      <w:bookmarkStart w:id="3" w:name="n_3"/>
      <w:r w:rsidR="002E4650" w:rsidRPr="002E4650">
        <w:rPr>
          <w:i/>
          <w:sz w:val="16"/>
          <w:lang w:val="lt-LT"/>
        </w:rPr>
        <w:t xml:space="preserve">Nr. S1E-159 </w:t>
      </w:r>
      <w:bookmarkEnd w:id="3"/>
      <w:r w:rsidRPr="00D27612">
        <w:rPr>
          <w:i/>
          <w:sz w:val="16"/>
          <w:lang w:val="lt-LT"/>
        </w:rPr>
        <w:t>redakcija</w:t>
      </w:r>
    </w:p>
    <w:p w14:paraId="4C6C347A" w14:textId="77777777" w:rsidR="00D27612" w:rsidRPr="00D27612" w:rsidRDefault="00D27612" w:rsidP="00D265F4">
      <w:pPr>
        <w:spacing w:line="360" w:lineRule="auto"/>
        <w:jc w:val="both"/>
        <w:rPr>
          <w:i/>
          <w:sz w:val="16"/>
          <w:lang w:val="lt-LT"/>
        </w:rPr>
      </w:pPr>
    </w:p>
    <w:p w14:paraId="6E2605A2" w14:textId="77777777" w:rsidR="00D265F4" w:rsidRDefault="00966009" w:rsidP="00D265F4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24</w:t>
      </w:r>
      <w:r w:rsidR="00D265F4">
        <w:rPr>
          <w:lang w:val="lt-LT"/>
        </w:rPr>
        <w:t xml:space="preserve">. Kiekvienam Komisijos nariui įvertinimui paskirstomos gautos anketos proporcingai bendram anketų ir Komisijos narių skaičiui. </w:t>
      </w:r>
    </w:p>
    <w:p w14:paraId="43B30579" w14:textId="77777777" w:rsidR="00D265F4" w:rsidRDefault="00D265F4" w:rsidP="00D265F4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Komisijos narys įrašo savo vertinimus balais ir užpildytas nominacijos vertinimo lenteles pateikia Socialinės paramos skyriaus darbuotojui, atsakingam už Komisijos darbo protokolavimą.</w:t>
      </w:r>
    </w:p>
    <w:p w14:paraId="45E5C2E8" w14:textId="77777777" w:rsidR="00D27612" w:rsidRDefault="00D27612" w:rsidP="00D265F4">
      <w:pPr>
        <w:spacing w:line="360" w:lineRule="auto"/>
        <w:jc w:val="both"/>
        <w:rPr>
          <w:i/>
          <w:sz w:val="16"/>
          <w:lang w:val="lt-LT"/>
        </w:rPr>
      </w:pPr>
      <w:r>
        <w:rPr>
          <w:lang w:val="lt-LT"/>
        </w:rPr>
        <w:tab/>
      </w:r>
      <w:r w:rsidRPr="00D27612">
        <w:rPr>
          <w:i/>
          <w:sz w:val="16"/>
          <w:lang w:val="lt-LT"/>
        </w:rPr>
        <w:t xml:space="preserve">2020 m. rugpjūčio 27 d. Trakų rajono savivaldybės tarybos sprendimo </w:t>
      </w:r>
      <w:bookmarkStart w:id="4" w:name="n_4"/>
      <w:r w:rsidR="002E4650" w:rsidRPr="002E4650">
        <w:rPr>
          <w:i/>
          <w:sz w:val="16"/>
          <w:lang w:val="lt-LT"/>
        </w:rPr>
        <w:t xml:space="preserve">Nr. S1E-159 </w:t>
      </w:r>
      <w:bookmarkEnd w:id="4"/>
      <w:r w:rsidRPr="00D27612">
        <w:rPr>
          <w:i/>
          <w:sz w:val="16"/>
          <w:lang w:val="lt-LT"/>
        </w:rPr>
        <w:t>redakcija</w:t>
      </w:r>
    </w:p>
    <w:p w14:paraId="1A7310DB" w14:textId="77777777" w:rsidR="00D27612" w:rsidRPr="00D27612" w:rsidRDefault="00D27612" w:rsidP="00D265F4">
      <w:pPr>
        <w:spacing w:line="360" w:lineRule="auto"/>
        <w:jc w:val="both"/>
        <w:rPr>
          <w:i/>
          <w:sz w:val="16"/>
          <w:lang w:val="lt-LT"/>
        </w:rPr>
      </w:pPr>
    </w:p>
    <w:p w14:paraId="4B5A5B7A" w14:textId="77777777" w:rsidR="00D265F4" w:rsidRDefault="00966009" w:rsidP="00D265F4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25</w:t>
      </w:r>
      <w:r w:rsidR="00D265F4">
        <w:rPr>
          <w:lang w:val="lt-LT"/>
        </w:rPr>
        <w:t>. Vertinimai atliekami pagal kiekvieną nominacijos kategoriją atskirai atsižvelgiant į pateiktas anketas.</w:t>
      </w:r>
    </w:p>
    <w:p w14:paraId="647440D1" w14:textId="77777777" w:rsidR="00113B26" w:rsidRDefault="0079603B" w:rsidP="003417DB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2</w:t>
      </w:r>
      <w:r w:rsidR="00966009">
        <w:rPr>
          <w:lang w:val="lt-LT"/>
        </w:rPr>
        <w:t>6</w:t>
      </w:r>
      <w:r w:rsidR="003417DB">
        <w:rPr>
          <w:lang w:val="lt-LT"/>
        </w:rPr>
        <w:t xml:space="preserve">. </w:t>
      </w:r>
      <w:r w:rsidR="00113B26">
        <w:rPr>
          <w:lang w:val="lt-LT"/>
        </w:rPr>
        <w:t xml:space="preserve">Nominacijos </w:t>
      </w:r>
      <w:r w:rsidR="00946338">
        <w:rPr>
          <w:lang w:val="lt-LT"/>
        </w:rPr>
        <w:t xml:space="preserve">kandidatai </w:t>
      </w:r>
      <w:r w:rsidR="00113B26">
        <w:rPr>
          <w:lang w:val="lt-LT"/>
        </w:rPr>
        <w:t xml:space="preserve">vertinami pagal kriterijus, kurie pateikti Trakų rajono savivaldybės nominacijos „Pasiekimai socialinės veiklos srityje“ </w:t>
      </w:r>
      <w:r w:rsidR="00113B26" w:rsidRPr="00020B00">
        <w:rPr>
          <w:lang w:val="lt-LT"/>
        </w:rPr>
        <w:t xml:space="preserve">vertinimo lentelėje </w:t>
      </w:r>
      <w:r w:rsidR="00113B26" w:rsidRPr="00A03A3F">
        <w:rPr>
          <w:lang w:val="lt-LT"/>
        </w:rPr>
        <w:t>(2 priedas</w:t>
      </w:r>
      <w:r w:rsidR="00020B00" w:rsidRPr="00A03A3F">
        <w:rPr>
          <w:lang w:val="lt-LT"/>
        </w:rPr>
        <w:t xml:space="preserve">). </w:t>
      </w:r>
      <w:r w:rsidR="00966009">
        <w:rPr>
          <w:lang w:val="lt-LT"/>
        </w:rPr>
        <w:tab/>
        <w:t>27</w:t>
      </w:r>
      <w:r w:rsidR="00113B26">
        <w:rPr>
          <w:lang w:val="lt-LT"/>
        </w:rPr>
        <w:t xml:space="preserve">. </w:t>
      </w:r>
      <w:r w:rsidR="000F6BB6">
        <w:rPr>
          <w:lang w:val="lt-LT"/>
        </w:rPr>
        <w:t>Kiekvienas kandidatas įvertinamas balais. Aukščiausias įvertinimas yra 100 balų. Vertinimas atliekamas pildant nustatytos formos lentelę ir nominantui skiriant balus pagal nustatytus vertinimo kriterijus.</w:t>
      </w:r>
      <w:r w:rsidR="000E5D1C">
        <w:rPr>
          <w:lang w:val="lt-LT"/>
        </w:rPr>
        <w:t xml:space="preserve"> Nominacijos kandidatas remiamas, jeigu jis surinko nuo 50 iki 100 balų. Kandidatą įvertinus mažiau nei 50 balų – jis atmetamas. </w:t>
      </w:r>
    </w:p>
    <w:p w14:paraId="5AE78889" w14:textId="77777777" w:rsidR="003514BC" w:rsidRDefault="000E5D1C" w:rsidP="003417DB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2</w:t>
      </w:r>
      <w:r w:rsidR="00966009">
        <w:rPr>
          <w:lang w:val="lt-LT"/>
        </w:rPr>
        <w:t>8</w:t>
      </w:r>
      <w:r>
        <w:rPr>
          <w:lang w:val="lt-LT"/>
        </w:rPr>
        <w:t xml:space="preserve">. Kiekvienoje nominacijos kategorijoje yra nustatoma kandidato užimta vieta pagal įvertintus balus. </w:t>
      </w:r>
      <w:r w:rsidR="003514BC">
        <w:rPr>
          <w:lang w:val="lt-LT"/>
        </w:rPr>
        <w:t xml:space="preserve">Susumavus vertinimo kriterijų balus savo nominacijos kategorijoje, daugiausiai balų surinkęs kandidatas yra pripažįstamas apdovanojamuoju nominantu. </w:t>
      </w:r>
    </w:p>
    <w:p w14:paraId="7F6DDE36" w14:textId="77777777" w:rsidR="005E4D21" w:rsidRDefault="00966009" w:rsidP="005E4D21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>29</w:t>
      </w:r>
      <w:r w:rsidR="005E4D21">
        <w:rPr>
          <w:lang w:val="lt-LT"/>
        </w:rPr>
        <w:t xml:space="preserve">. Komisijos nutarimas yra įforminamas protokolu, kurį pasirašo Komisijos pirmininkas ir Komisijos posėdžio sekretorius. Protokolas teikiamas savivaldybės </w:t>
      </w:r>
      <w:r>
        <w:rPr>
          <w:lang w:val="lt-LT"/>
        </w:rPr>
        <w:t>merui</w:t>
      </w:r>
      <w:r w:rsidR="005E4D21">
        <w:rPr>
          <w:lang w:val="lt-LT"/>
        </w:rPr>
        <w:t xml:space="preserve">, kuris savo </w:t>
      </w:r>
      <w:r>
        <w:rPr>
          <w:lang w:val="lt-LT"/>
        </w:rPr>
        <w:t xml:space="preserve">potvarkiu </w:t>
      </w:r>
      <w:r w:rsidR="005E4D21">
        <w:rPr>
          <w:lang w:val="lt-LT"/>
        </w:rPr>
        <w:t xml:space="preserve">tvirtina </w:t>
      </w:r>
      <w:r w:rsidR="00E4183B">
        <w:rPr>
          <w:lang w:val="lt-LT"/>
        </w:rPr>
        <w:t xml:space="preserve">nominacijų </w:t>
      </w:r>
      <w:r w:rsidR="005E4D21">
        <w:rPr>
          <w:lang w:val="lt-LT"/>
        </w:rPr>
        <w:t>sąrašą.</w:t>
      </w:r>
    </w:p>
    <w:p w14:paraId="34F2B3C8" w14:textId="77777777" w:rsidR="00966009" w:rsidRDefault="00966009" w:rsidP="005E4D21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  <w:t xml:space="preserve">Komisiją techniškai aptarnauja savivaldybės administracijos direktoriaus paskirtas Socialinės paramos </w:t>
      </w:r>
      <w:r w:rsidR="00D27612">
        <w:rPr>
          <w:lang w:val="lt-LT"/>
        </w:rPr>
        <w:t xml:space="preserve"> skyriaus </w:t>
      </w:r>
      <w:r>
        <w:rPr>
          <w:lang w:val="lt-LT"/>
        </w:rPr>
        <w:t>specialistas.</w:t>
      </w:r>
    </w:p>
    <w:p w14:paraId="5DE7C45D" w14:textId="77777777" w:rsidR="00D27612" w:rsidRPr="00D27612" w:rsidRDefault="00D27612" w:rsidP="005E4D21">
      <w:pPr>
        <w:spacing w:line="360" w:lineRule="auto"/>
        <w:jc w:val="both"/>
        <w:rPr>
          <w:i/>
          <w:sz w:val="16"/>
          <w:lang w:val="lt-LT"/>
        </w:rPr>
      </w:pPr>
      <w:r>
        <w:rPr>
          <w:lang w:val="lt-LT"/>
        </w:rPr>
        <w:tab/>
      </w:r>
      <w:r w:rsidRPr="00D27612">
        <w:rPr>
          <w:i/>
          <w:sz w:val="16"/>
          <w:lang w:val="lt-LT"/>
        </w:rPr>
        <w:t xml:space="preserve">2020 m. rugpjūčio 27 d. Trakų rajono savivaldybės tarybos sprendimo </w:t>
      </w:r>
      <w:bookmarkStart w:id="5" w:name="n_5"/>
      <w:r w:rsidR="002E4650" w:rsidRPr="002E4650">
        <w:rPr>
          <w:i/>
          <w:sz w:val="16"/>
          <w:lang w:val="lt-LT"/>
        </w:rPr>
        <w:t xml:space="preserve">Nr. S1E-159 </w:t>
      </w:r>
      <w:bookmarkEnd w:id="5"/>
      <w:r w:rsidRPr="00D27612">
        <w:rPr>
          <w:i/>
          <w:sz w:val="16"/>
          <w:lang w:val="lt-LT"/>
        </w:rPr>
        <w:t>redakcija</w:t>
      </w:r>
    </w:p>
    <w:p w14:paraId="1F651348" w14:textId="77777777" w:rsidR="007C1D29" w:rsidRDefault="007C1D29" w:rsidP="00EA7ADF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</w:p>
    <w:p w14:paraId="03A16F6D" w14:textId="77777777" w:rsidR="00EA7ADF" w:rsidRDefault="00EA7ADF" w:rsidP="00EA7ADF">
      <w:pPr>
        <w:spacing w:line="360" w:lineRule="auto"/>
        <w:jc w:val="center"/>
        <w:rPr>
          <w:b/>
          <w:lang w:val="lt-LT"/>
        </w:rPr>
      </w:pPr>
      <w:r w:rsidRPr="00EA7ADF">
        <w:rPr>
          <w:b/>
          <w:lang w:val="lt-LT"/>
        </w:rPr>
        <w:t>VI. BAIGIAMOSIOS NUOSTATOS</w:t>
      </w:r>
    </w:p>
    <w:p w14:paraId="633C59E6" w14:textId="77777777" w:rsidR="00EA7ADF" w:rsidRDefault="00EA7ADF" w:rsidP="00EA7ADF">
      <w:pPr>
        <w:spacing w:line="360" w:lineRule="auto"/>
        <w:jc w:val="center"/>
        <w:rPr>
          <w:b/>
          <w:lang w:val="lt-LT"/>
        </w:rPr>
      </w:pPr>
    </w:p>
    <w:p w14:paraId="1D51BA54" w14:textId="77777777" w:rsidR="0079603B" w:rsidRDefault="00966009" w:rsidP="0079603B">
      <w:pPr>
        <w:spacing w:line="360" w:lineRule="auto"/>
        <w:jc w:val="both"/>
        <w:rPr>
          <w:lang w:val="lt-LT"/>
        </w:rPr>
      </w:pPr>
      <w:r>
        <w:rPr>
          <w:lang w:val="lt-LT"/>
        </w:rPr>
        <w:lastRenderedPageBreak/>
        <w:tab/>
        <w:t>30</w:t>
      </w:r>
      <w:r w:rsidR="00EA7ADF">
        <w:rPr>
          <w:lang w:val="lt-LT"/>
        </w:rPr>
        <w:t xml:space="preserve">. </w:t>
      </w:r>
      <w:r w:rsidR="0079603B">
        <w:rPr>
          <w:lang w:val="lt-LT"/>
        </w:rPr>
        <w:t>Nominacijų apdovanojimas finansuojamas iš savivaldybės biudžeto lėšų pagal sudarytą ir savivaldybės administracijos direktoriaus patvirtintą lėšų sąmatą.</w:t>
      </w:r>
    </w:p>
    <w:p w14:paraId="6365DFF6" w14:textId="77777777" w:rsidR="0079603B" w:rsidRPr="00EA7ADF" w:rsidRDefault="0079603B" w:rsidP="0079603B">
      <w:pPr>
        <w:spacing w:line="360" w:lineRule="auto"/>
        <w:jc w:val="center"/>
        <w:rPr>
          <w:lang w:val="lt-LT"/>
        </w:rPr>
      </w:pPr>
      <w:r>
        <w:rPr>
          <w:lang w:val="lt-LT"/>
        </w:rPr>
        <w:t>______________________________</w:t>
      </w:r>
    </w:p>
    <w:p w14:paraId="564DCA17" w14:textId="77777777" w:rsidR="005E4D21" w:rsidRDefault="005E4D21" w:rsidP="003417DB">
      <w:pPr>
        <w:spacing w:line="360" w:lineRule="auto"/>
        <w:jc w:val="both"/>
        <w:rPr>
          <w:lang w:val="lt-LT"/>
        </w:rPr>
      </w:pPr>
    </w:p>
    <w:p w14:paraId="014EB983" w14:textId="77777777" w:rsidR="00966009" w:rsidRDefault="00966009" w:rsidP="003417DB">
      <w:pPr>
        <w:spacing w:line="360" w:lineRule="auto"/>
        <w:jc w:val="both"/>
        <w:rPr>
          <w:lang w:val="lt-LT"/>
        </w:rPr>
      </w:pPr>
    </w:p>
    <w:p w14:paraId="442F924F" w14:textId="77777777" w:rsidR="00966009" w:rsidRDefault="00966009" w:rsidP="003417DB">
      <w:pPr>
        <w:spacing w:line="360" w:lineRule="auto"/>
        <w:jc w:val="both"/>
        <w:rPr>
          <w:lang w:val="lt-LT"/>
        </w:rPr>
      </w:pPr>
    </w:p>
    <w:p w14:paraId="700CB19F" w14:textId="77777777" w:rsidR="00966009" w:rsidRDefault="00966009" w:rsidP="003417DB">
      <w:pPr>
        <w:spacing w:line="360" w:lineRule="auto"/>
        <w:jc w:val="both"/>
        <w:rPr>
          <w:lang w:val="lt-LT"/>
        </w:rPr>
      </w:pPr>
    </w:p>
    <w:p w14:paraId="32070CA9" w14:textId="77777777" w:rsidR="00966009" w:rsidRDefault="00966009" w:rsidP="003417DB">
      <w:pPr>
        <w:spacing w:line="360" w:lineRule="auto"/>
        <w:jc w:val="both"/>
        <w:rPr>
          <w:lang w:val="lt-LT"/>
        </w:rPr>
      </w:pPr>
    </w:p>
    <w:p w14:paraId="537D7873" w14:textId="77777777" w:rsidR="00966009" w:rsidRDefault="00966009" w:rsidP="003417DB">
      <w:pPr>
        <w:spacing w:line="360" w:lineRule="auto"/>
        <w:jc w:val="both"/>
        <w:rPr>
          <w:lang w:val="lt-LT"/>
        </w:rPr>
      </w:pPr>
    </w:p>
    <w:p w14:paraId="0F82B171" w14:textId="77777777" w:rsidR="00966009" w:rsidRDefault="00966009" w:rsidP="003417DB">
      <w:pPr>
        <w:spacing w:line="360" w:lineRule="auto"/>
        <w:jc w:val="both"/>
        <w:rPr>
          <w:lang w:val="lt-LT"/>
        </w:rPr>
      </w:pPr>
    </w:p>
    <w:p w14:paraId="23DDF17A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14859C5B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64CC0A06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02A98683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3C9A0C82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7CDEA48D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045BB774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4D9984ED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158D633F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6C2537FC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6AE19F0D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6C9FB420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45CE19F3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0EC64F87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68E5B61F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4F88B96C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4B3E4F3B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307272F6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31B109C1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6FD00867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1ADF48B6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02F53A2C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14C56B7A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74B8D15B" w14:textId="77777777" w:rsidR="00A95F25" w:rsidRDefault="00A95F25" w:rsidP="003417DB">
      <w:pPr>
        <w:spacing w:line="360" w:lineRule="auto"/>
        <w:jc w:val="both"/>
        <w:rPr>
          <w:lang w:val="lt-LT"/>
        </w:rPr>
      </w:pPr>
    </w:p>
    <w:p w14:paraId="71447D14" w14:textId="77777777" w:rsidR="00966009" w:rsidRDefault="00966009" w:rsidP="003417DB">
      <w:pPr>
        <w:spacing w:line="360" w:lineRule="auto"/>
        <w:jc w:val="both"/>
        <w:rPr>
          <w:lang w:val="lt-LT"/>
        </w:rPr>
      </w:pPr>
    </w:p>
    <w:p w14:paraId="6B7F4D31" w14:textId="77777777" w:rsidR="0046218B" w:rsidRDefault="0046218B" w:rsidP="003417DB">
      <w:pPr>
        <w:spacing w:line="360" w:lineRule="auto"/>
        <w:jc w:val="both"/>
        <w:rPr>
          <w:lang w:val="lt-LT"/>
        </w:rPr>
      </w:pPr>
    </w:p>
    <w:p w14:paraId="0DC1446B" w14:textId="77777777" w:rsidR="0046218B" w:rsidRDefault="0046218B" w:rsidP="0046218B">
      <w:pPr>
        <w:snapToGrid w:val="0"/>
        <w:jc w:val="both"/>
        <w:rPr>
          <w:bCs/>
          <w:lang w:val="lt-LT"/>
        </w:rPr>
      </w:pPr>
      <w:r>
        <w:rPr>
          <w:bCs/>
          <w:sz w:val="28"/>
          <w:lang w:val="lt-LT"/>
        </w:rPr>
        <w:lastRenderedPageBreak/>
        <w:tab/>
      </w:r>
      <w:r>
        <w:rPr>
          <w:bCs/>
          <w:sz w:val="28"/>
          <w:lang w:val="lt-LT"/>
        </w:rPr>
        <w:tab/>
      </w:r>
      <w:r>
        <w:rPr>
          <w:bCs/>
          <w:sz w:val="28"/>
          <w:lang w:val="lt-LT"/>
        </w:rPr>
        <w:tab/>
      </w:r>
      <w:r>
        <w:rPr>
          <w:bCs/>
          <w:sz w:val="28"/>
          <w:lang w:val="lt-LT"/>
        </w:rPr>
        <w:tab/>
      </w:r>
      <w:r w:rsidRPr="0046218B">
        <w:rPr>
          <w:bCs/>
          <w:lang w:val="lt-LT"/>
        </w:rPr>
        <w:t>Trakų rajono savivaldybės</w:t>
      </w:r>
      <w:r>
        <w:rPr>
          <w:bCs/>
          <w:lang w:val="lt-LT"/>
        </w:rPr>
        <w:t xml:space="preserve"> nominacijos </w:t>
      </w:r>
    </w:p>
    <w:p w14:paraId="4A6A7AD6" w14:textId="77777777" w:rsidR="0046218B" w:rsidRDefault="0046218B" w:rsidP="0046218B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 xml:space="preserve">„Pasiekimai socialinės veiklos srityje“ </w:t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 xml:space="preserve">nuostatų </w:t>
      </w:r>
    </w:p>
    <w:p w14:paraId="71F745E5" w14:textId="77777777" w:rsidR="0046218B" w:rsidRPr="0046218B" w:rsidRDefault="0046218B" w:rsidP="0046218B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>1 priedas</w:t>
      </w:r>
    </w:p>
    <w:p w14:paraId="36416072" w14:textId="77777777" w:rsidR="0046218B" w:rsidRDefault="0046218B" w:rsidP="0046218B">
      <w:pPr>
        <w:snapToGrid w:val="0"/>
        <w:jc w:val="center"/>
        <w:rPr>
          <w:b/>
          <w:bCs/>
          <w:sz w:val="28"/>
          <w:lang w:val="lt-LT"/>
        </w:rPr>
      </w:pPr>
    </w:p>
    <w:p w14:paraId="051DD1CE" w14:textId="77777777" w:rsidR="0046218B" w:rsidRDefault="0046218B" w:rsidP="0046218B">
      <w:pPr>
        <w:snapToGrid w:val="0"/>
        <w:jc w:val="center"/>
        <w:rPr>
          <w:b/>
          <w:bCs/>
          <w:sz w:val="28"/>
          <w:lang w:val="lt-LT"/>
        </w:rPr>
      </w:pPr>
      <w:r>
        <w:rPr>
          <w:b/>
          <w:bCs/>
          <w:sz w:val="28"/>
          <w:lang w:val="lt-LT"/>
        </w:rPr>
        <w:t xml:space="preserve">KANDIDATO TEIKIMO </w:t>
      </w:r>
      <w:r w:rsidRPr="00D76E98">
        <w:rPr>
          <w:b/>
          <w:bCs/>
          <w:sz w:val="28"/>
          <w:lang w:val="lt-LT"/>
        </w:rPr>
        <w:t>TRAKŲ</w:t>
      </w:r>
      <w:r>
        <w:rPr>
          <w:b/>
          <w:bCs/>
          <w:sz w:val="28"/>
          <w:lang w:val="lt-LT"/>
        </w:rPr>
        <w:t xml:space="preserve"> RAJONO SAVIVALDYBĖS NOMINACIJAI</w:t>
      </w:r>
      <w:r w:rsidRPr="00D76E98">
        <w:rPr>
          <w:b/>
          <w:bCs/>
          <w:sz w:val="28"/>
          <w:lang w:val="lt-LT"/>
        </w:rPr>
        <w:t xml:space="preserve"> „PASIEKIMAI SOCIALINĖS VEIKLOS SRITYJE“ </w:t>
      </w:r>
    </w:p>
    <w:p w14:paraId="64067DE3" w14:textId="77777777" w:rsidR="0018104C" w:rsidRDefault="0018104C" w:rsidP="0046218B">
      <w:pPr>
        <w:snapToGrid w:val="0"/>
        <w:jc w:val="center"/>
        <w:rPr>
          <w:b/>
          <w:bCs/>
          <w:sz w:val="28"/>
          <w:lang w:val="lt-LT"/>
        </w:rPr>
      </w:pPr>
      <w:r>
        <w:rPr>
          <w:b/>
          <w:bCs/>
          <w:sz w:val="28"/>
          <w:lang w:val="lt-LT"/>
        </w:rPr>
        <w:t>ANKETA</w:t>
      </w:r>
    </w:p>
    <w:p w14:paraId="68185430" w14:textId="77777777" w:rsidR="0018104C" w:rsidRDefault="0018104C" w:rsidP="0046218B">
      <w:pPr>
        <w:snapToGrid w:val="0"/>
        <w:jc w:val="center"/>
        <w:rPr>
          <w:b/>
          <w:bCs/>
          <w:sz w:val="28"/>
          <w:lang w:val="lt-LT"/>
        </w:rPr>
      </w:pPr>
    </w:p>
    <w:p w14:paraId="0862B6C4" w14:textId="77777777" w:rsidR="0018104C" w:rsidRDefault="0018104C" w:rsidP="0046218B">
      <w:pPr>
        <w:snapToGrid w:val="0"/>
        <w:jc w:val="center"/>
        <w:rPr>
          <w:bCs/>
          <w:lang w:val="lt-LT"/>
        </w:rPr>
      </w:pPr>
      <w:r>
        <w:rPr>
          <w:bCs/>
          <w:lang w:val="lt-LT"/>
        </w:rPr>
        <w:t>20</w:t>
      </w:r>
      <w:r w:rsidR="001E1BB3">
        <w:rPr>
          <w:bCs/>
          <w:lang w:val="lt-LT"/>
        </w:rPr>
        <w:t>......</w:t>
      </w:r>
      <w:r>
        <w:rPr>
          <w:bCs/>
          <w:lang w:val="lt-LT"/>
        </w:rPr>
        <w:t xml:space="preserve"> m. __________________ mėn. ___ d.</w:t>
      </w:r>
    </w:p>
    <w:p w14:paraId="4E0A444F" w14:textId="77777777" w:rsidR="0018104C" w:rsidRDefault="0018104C" w:rsidP="0046218B">
      <w:pPr>
        <w:snapToGrid w:val="0"/>
        <w:jc w:val="center"/>
        <w:rPr>
          <w:bCs/>
          <w:lang w:val="lt-LT"/>
        </w:rPr>
      </w:pPr>
    </w:p>
    <w:p w14:paraId="7AEB72FF" w14:textId="77777777" w:rsidR="0018104C" w:rsidRDefault="008255D6" w:rsidP="00982692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I DALIS*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6"/>
        <w:gridCol w:w="5342"/>
      </w:tblGrid>
      <w:tr w:rsidR="0018104C" w14:paraId="63BDB19E" w14:textId="77777777" w:rsidTr="001B7CEE">
        <w:tc>
          <w:tcPr>
            <w:tcW w:w="4361" w:type="dxa"/>
            <w:shd w:val="clear" w:color="auto" w:fill="auto"/>
          </w:tcPr>
          <w:p w14:paraId="35A79AD9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vardas (vardai)</w:t>
            </w:r>
          </w:p>
          <w:p w14:paraId="79EC3432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5493" w:type="dxa"/>
            <w:shd w:val="clear" w:color="auto" w:fill="auto"/>
          </w:tcPr>
          <w:p w14:paraId="759B594C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18104C" w14:paraId="31ED61B3" w14:textId="77777777" w:rsidTr="001B7CEE">
        <w:trPr>
          <w:trHeight w:val="391"/>
        </w:trPr>
        <w:tc>
          <w:tcPr>
            <w:tcW w:w="4361" w:type="dxa"/>
            <w:shd w:val="clear" w:color="auto" w:fill="auto"/>
          </w:tcPr>
          <w:p w14:paraId="7F53E1B9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pavardė</w:t>
            </w:r>
          </w:p>
          <w:p w14:paraId="5007628D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5493" w:type="dxa"/>
            <w:shd w:val="clear" w:color="auto" w:fill="auto"/>
          </w:tcPr>
          <w:p w14:paraId="465CAE3D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  <w:p w14:paraId="6C952D07" w14:textId="77777777" w:rsidR="00FC0292" w:rsidRPr="001B7CEE" w:rsidRDefault="00FC0292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FC0292" w14:paraId="03D31AEA" w14:textId="77777777" w:rsidTr="001B7CEE">
        <w:trPr>
          <w:trHeight w:val="423"/>
        </w:trPr>
        <w:tc>
          <w:tcPr>
            <w:tcW w:w="4361" w:type="dxa"/>
            <w:shd w:val="clear" w:color="auto" w:fill="auto"/>
          </w:tcPr>
          <w:p w14:paraId="7AC9E91D" w14:textId="77777777" w:rsidR="00FC0292" w:rsidRPr="001B7CEE" w:rsidRDefault="00FC0292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išsilavinimas</w:t>
            </w:r>
          </w:p>
          <w:p w14:paraId="2F00FC9D" w14:textId="77777777" w:rsidR="00FC0292" w:rsidRPr="001B7CEE" w:rsidRDefault="00FC0292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5493" w:type="dxa"/>
            <w:shd w:val="clear" w:color="auto" w:fill="auto"/>
          </w:tcPr>
          <w:p w14:paraId="53E7EF45" w14:textId="77777777" w:rsidR="00FC0292" w:rsidRPr="001B7CEE" w:rsidRDefault="00FC0292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18104C" w14:paraId="4A0F1D63" w14:textId="77777777" w:rsidTr="001B7CEE">
        <w:tc>
          <w:tcPr>
            <w:tcW w:w="4361" w:type="dxa"/>
            <w:shd w:val="clear" w:color="auto" w:fill="auto"/>
          </w:tcPr>
          <w:p w14:paraId="54BC2540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užimamos pareigos</w:t>
            </w:r>
          </w:p>
          <w:p w14:paraId="50EDE277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5493" w:type="dxa"/>
            <w:shd w:val="clear" w:color="auto" w:fill="auto"/>
          </w:tcPr>
          <w:p w14:paraId="5115BD61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18104C" w14:paraId="0C1B8D45" w14:textId="77777777" w:rsidTr="001B7CEE">
        <w:tc>
          <w:tcPr>
            <w:tcW w:w="4361" w:type="dxa"/>
            <w:shd w:val="clear" w:color="auto" w:fill="auto"/>
          </w:tcPr>
          <w:p w14:paraId="40E72F10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darbo (veiklos) pobūdis</w:t>
            </w:r>
          </w:p>
          <w:p w14:paraId="00055953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5493" w:type="dxa"/>
            <w:shd w:val="clear" w:color="auto" w:fill="auto"/>
          </w:tcPr>
          <w:p w14:paraId="684076D4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18104C" w14:paraId="309F8DD0" w14:textId="77777777" w:rsidTr="001B7CEE">
        <w:tc>
          <w:tcPr>
            <w:tcW w:w="4361" w:type="dxa"/>
            <w:shd w:val="clear" w:color="auto" w:fill="auto"/>
          </w:tcPr>
          <w:p w14:paraId="180740C6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pasiekti darbo (veiklos) rezultatai</w:t>
            </w:r>
            <w:r w:rsidR="00E3719E" w:rsidRPr="001B7CEE">
              <w:rPr>
                <w:bCs/>
                <w:lang w:val="lt-LT"/>
              </w:rPr>
              <w:t xml:space="preserve"> (pateikimas turi atspindėti veiklos naudingumą, perspektyvumą, efektyvumą)</w:t>
            </w:r>
          </w:p>
          <w:p w14:paraId="694CA1F3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5493" w:type="dxa"/>
            <w:shd w:val="clear" w:color="auto" w:fill="auto"/>
          </w:tcPr>
          <w:p w14:paraId="3BEDE60E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18104C" w14:paraId="3F9F7E86" w14:textId="77777777" w:rsidTr="001B7CEE">
        <w:tc>
          <w:tcPr>
            <w:tcW w:w="4361" w:type="dxa"/>
            <w:shd w:val="clear" w:color="auto" w:fill="auto"/>
          </w:tcPr>
          <w:p w14:paraId="74103F86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nuopelnai įstaigos, organizacijos, bendruomenės, seniūnijos, savivaldybės</w:t>
            </w:r>
            <w:r w:rsidR="00FC0292" w:rsidRPr="001B7CEE">
              <w:rPr>
                <w:bCs/>
                <w:lang w:val="lt-LT"/>
              </w:rPr>
              <w:t>, regiono, šalies</w:t>
            </w:r>
            <w:r w:rsidRPr="001B7CEE">
              <w:rPr>
                <w:bCs/>
                <w:lang w:val="lt-LT"/>
              </w:rPr>
              <w:t xml:space="preserve"> socialinei plėtrai</w:t>
            </w:r>
            <w:r w:rsidR="00E3719E" w:rsidRPr="001B7CEE">
              <w:rPr>
                <w:bCs/>
                <w:lang w:val="lt-LT"/>
              </w:rPr>
              <w:t xml:space="preserve"> (pateikimas turi atspindėti veiklos aktualumą, žinomumą, pažangumą)</w:t>
            </w:r>
          </w:p>
          <w:p w14:paraId="2E61E527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5493" w:type="dxa"/>
            <w:shd w:val="clear" w:color="auto" w:fill="auto"/>
          </w:tcPr>
          <w:p w14:paraId="7CA0CB2D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18104C" w14:paraId="343E2253" w14:textId="77777777" w:rsidTr="001B7CEE">
        <w:tc>
          <w:tcPr>
            <w:tcW w:w="4361" w:type="dxa"/>
            <w:shd w:val="clear" w:color="auto" w:fill="auto"/>
          </w:tcPr>
          <w:p w14:paraId="64C5BA36" w14:textId="77777777" w:rsidR="00946338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darbovietės (</w:t>
            </w:r>
            <w:r w:rsidR="00946338" w:rsidRPr="001B7CEE">
              <w:rPr>
                <w:bCs/>
                <w:lang w:val="lt-LT"/>
              </w:rPr>
              <w:t xml:space="preserve">įstaigos, </w:t>
            </w:r>
            <w:r w:rsidRPr="001B7CEE">
              <w:rPr>
                <w:bCs/>
                <w:lang w:val="lt-LT"/>
              </w:rPr>
              <w:t>organizacijos, bendruomenės)</w:t>
            </w:r>
          </w:p>
          <w:p w14:paraId="10859A2A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pavadinimas</w:t>
            </w:r>
          </w:p>
          <w:p w14:paraId="7077E9FD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5493" w:type="dxa"/>
            <w:shd w:val="clear" w:color="auto" w:fill="auto"/>
          </w:tcPr>
          <w:p w14:paraId="4358799C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C84C89" w14:paraId="63B30793" w14:textId="77777777" w:rsidTr="001B7CEE">
        <w:trPr>
          <w:trHeight w:val="1562"/>
        </w:trPr>
        <w:tc>
          <w:tcPr>
            <w:tcW w:w="4361" w:type="dxa"/>
            <w:shd w:val="clear" w:color="auto" w:fill="auto"/>
          </w:tcPr>
          <w:p w14:paraId="4EB79D06" w14:textId="77777777" w:rsidR="00C84C89" w:rsidRPr="001B7CEE" w:rsidRDefault="00C84C89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 xml:space="preserve">Darbovietės (įstaigos, organizacijos, </w:t>
            </w:r>
          </w:p>
          <w:p w14:paraId="750FC4F8" w14:textId="77777777" w:rsidR="00C84C89" w:rsidRPr="001B7CEE" w:rsidRDefault="00C84C89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 xml:space="preserve">bendruomenės) adresas </w:t>
            </w:r>
          </w:p>
          <w:p w14:paraId="79045D78" w14:textId="77777777" w:rsidR="00C84C89" w:rsidRPr="001B7CEE" w:rsidRDefault="00C84C89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  <w:r w:rsidRPr="001B7CEE">
              <w:rPr>
                <w:bCs/>
                <w:lang w:val="lt-LT"/>
              </w:rPr>
              <w:t>Telefonas</w:t>
            </w:r>
          </w:p>
          <w:p w14:paraId="3782BCB4" w14:textId="77777777" w:rsidR="00C84C89" w:rsidRPr="001B7CEE" w:rsidRDefault="00C84C89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Faksas</w:t>
            </w:r>
          </w:p>
          <w:p w14:paraId="2D8E25D3" w14:textId="77777777" w:rsidR="00C84C89" w:rsidRPr="001B7CEE" w:rsidRDefault="00C84C89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Elektroninis paštas</w:t>
            </w:r>
          </w:p>
        </w:tc>
        <w:tc>
          <w:tcPr>
            <w:tcW w:w="5493" w:type="dxa"/>
            <w:shd w:val="clear" w:color="auto" w:fill="auto"/>
          </w:tcPr>
          <w:p w14:paraId="414DE0BA" w14:textId="77777777" w:rsidR="00C84C89" w:rsidRPr="001B7CEE" w:rsidRDefault="00C84C89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18104C" w14:paraId="501F637B" w14:textId="77777777" w:rsidTr="001B7CEE">
        <w:tc>
          <w:tcPr>
            <w:tcW w:w="4361" w:type="dxa"/>
            <w:shd w:val="clear" w:color="auto" w:fill="auto"/>
          </w:tcPr>
          <w:p w14:paraId="66368198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telefonas</w:t>
            </w:r>
          </w:p>
          <w:p w14:paraId="54169356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Faksas</w:t>
            </w:r>
          </w:p>
          <w:p w14:paraId="011F3266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Elektroninis paštas</w:t>
            </w:r>
          </w:p>
        </w:tc>
        <w:tc>
          <w:tcPr>
            <w:tcW w:w="5493" w:type="dxa"/>
            <w:shd w:val="clear" w:color="auto" w:fill="auto"/>
          </w:tcPr>
          <w:p w14:paraId="24DD129A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18104C" w:rsidRPr="00A95F25" w14:paraId="447BA1BA" w14:textId="77777777" w:rsidTr="001B7CEE">
        <w:tc>
          <w:tcPr>
            <w:tcW w:w="4361" w:type="dxa"/>
            <w:shd w:val="clear" w:color="auto" w:fill="auto"/>
          </w:tcPr>
          <w:p w14:paraId="5F383A3D" w14:textId="77777777" w:rsidR="0018104C" w:rsidRPr="001B7CEE" w:rsidRDefault="008255D6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 xml:space="preserve">Teikiama Nominacijai </w:t>
            </w:r>
            <w:r w:rsidR="00E3719E" w:rsidRPr="001B7CEE">
              <w:rPr>
                <w:bCs/>
                <w:lang w:val="lt-LT"/>
              </w:rPr>
              <w:t>(nurodoma nominacijos kategorija)</w:t>
            </w:r>
          </w:p>
        </w:tc>
        <w:tc>
          <w:tcPr>
            <w:tcW w:w="5493" w:type="dxa"/>
            <w:shd w:val="clear" w:color="auto" w:fill="auto"/>
          </w:tcPr>
          <w:p w14:paraId="0B1F2283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18104C" w14:paraId="458C556A" w14:textId="77777777" w:rsidTr="001B7CEE">
        <w:trPr>
          <w:trHeight w:val="428"/>
        </w:trPr>
        <w:tc>
          <w:tcPr>
            <w:tcW w:w="4361" w:type="dxa"/>
            <w:shd w:val="clear" w:color="auto" w:fill="auto"/>
          </w:tcPr>
          <w:p w14:paraId="55F847DE" w14:textId="77777777" w:rsidR="0018104C" w:rsidRPr="001B7CEE" w:rsidRDefault="00667C1A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Anketą pasirašo ir už joj</w:t>
            </w:r>
            <w:r w:rsidR="008255D6" w:rsidRPr="001B7CEE">
              <w:rPr>
                <w:bCs/>
                <w:lang w:val="lt-LT"/>
              </w:rPr>
              <w:t>e pateiktus duomenis garantuoja į</w:t>
            </w:r>
            <w:r w:rsidRPr="001B7CEE">
              <w:rPr>
                <w:bCs/>
                <w:lang w:val="lt-LT"/>
              </w:rPr>
              <w:t>staigos, organizacijos</w:t>
            </w:r>
            <w:r w:rsidR="008255D6" w:rsidRPr="001B7CEE">
              <w:rPr>
                <w:bCs/>
                <w:lang w:val="lt-LT"/>
              </w:rPr>
              <w:t>, bendruomenės</w:t>
            </w:r>
            <w:r w:rsidRPr="001B7CEE">
              <w:rPr>
                <w:bCs/>
                <w:lang w:val="lt-LT"/>
              </w:rPr>
              <w:t xml:space="preserve"> vadovas</w:t>
            </w:r>
            <w:r w:rsidR="008255D6" w:rsidRPr="001B7CEE">
              <w:rPr>
                <w:bCs/>
                <w:lang w:val="lt-LT"/>
              </w:rPr>
              <w:t>:</w:t>
            </w:r>
          </w:p>
          <w:p w14:paraId="30E9EDAF" w14:textId="77777777" w:rsidR="00E3719E" w:rsidRPr="001B7CEE" w:rsidRDefault="00E3719E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Vardas, pavardė</w:t>
            </w:r>
          </w:p>
          <w:p w14:paraId="19502AD8" w14:textId="77777777" w:rsidR="00E3719E" w:rsidRPr="001B7CEE" w:rsidRDefault="00E3719E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lastRenderedPageBreak/>
              <w:t>Parašas</w:t>
            </w:r>
          </w:p>
          <w:p w14:paraId="338852E6" w14:textId="77777777" w:rsidR="00E3719E" w:rsidRPr="001B7CEE" w:rsidRDefault="00E3719E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Antspaudas</w:t>
            </w:r>
          </w:p>
        </w:tc>
        <w:tc>
          <w:tcPr>
            <w:tcW w:w="5493" w:type="dxa"/>
            <w:shd w:val="clear" w:color="auto" w:fill="auto"/>
          </w:tcPr>
          <w:p w14:paraId="0FE0FE66" w14:textId="77777777" w:rsidR="0018104C" w:rsidRPr="001B7CEE" w:rsidRDefault="0018104C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</w:tbl>
    <w:p w14:paraId="33B58C7D" w14:textId="77777777" w:rsidR="008255D6" w:rsidRDefault="008255D6" w:rsidP="0018104C">
      <w:pPr>
        <w:snapToGrid w:val="0"/>
        <w:jc w:val="both"/>
        <w:rPr>
          <w:bCs/>
          <w:lang w:val="lt-LT"/>
        </w:rPr>
      </w:pPr>
    </w:p>
    <w:p w14:paraId="56DB6E1A" w14:textId="77777777" w:rsidR="00667C1A" w:rsidRDefault="008255D6" w:rsidP="0018104C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* Pildo Nominacijos teikėjas</w:t>
      </w:r>
    </w:p>
    <w:p w14:paraId="3B1BBB5B" w14:textId="77777777" w:rsidR="008255D6" w:rsidRDefault="008255D6" w:rsidP="0018104C">
      <w:pPr>
        <w:snapToGrid w:val="0"/>
        <w:jc w:val="both"/>
        <w:rPr>
          <w:bCs/>
          <w:lang w:val="lt-LT"/>
        </w:rPr>
      </w:pPr>
    </w:p>
    <w:p w14:paraId="31EF58B8" w14:textId="77777777" w:rsidR="008255D6" w:rsidRDefault="008255D6" w:rsidP="0018104C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II DALIS**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4931"/>
      </w:tblGrid>
      <w:tr w:rsidR="00667C1A" w:rsidRPr="00A95F25" w14:paraId="4150D8E3" w14:textId="77777777" w:rsidTr="001B7CEE">
        <w:tc>
          <w:tcPr>
            <w:tcW w:w="4786" w:type="dxa"/>
            <w:shd w:val="clear" w:color="auto" w:fill="auto"/>
          </w:tcPr>
          <w:p w14:paraId="462B4955" w14:textId="77777777" w:rsidR="00667C1A" w:rsidRPr="001B7CEE" w:rsidRDefault="00667C1A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Nominacijos vertinimo ir skyrimo komisijos</w:t>
            </w:r>
          </w:p>
          <w:p w14:paraId="05A92E74" w14:textId="77777777" w:rsidR="00667C1A" w:rsidRPr="001B7CEE" w:rsidRDefault="008255D6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nario rekomendacija K</w:t>
            </w:r>
            <w:r w:rsidR="00667C1A" w:rsidRPr="001B7CEE">
              <w:rPr>
                <w:bCs/>
                <w:lang w:val="lt-LT"/>
              </w:rPr>
              <w:t>omisijai</w:t>
            </w:r>
          </w:p>
          <w:p w14:paraId="4667D32F" w14:textId="77777777" w:rsidR="00667C1A" w:rsidRPr="001B7CEE" w:rsidRDefault="00667C1A" w:rsidP="001B7CEE">
            <w:pPr>
              <w:snapToGrid w:val="0"/>
              <w:jc w:val="both"/>
              <w:rPr>
                <w:bCs/>
                <w:sz w:val="22"/>
                <w:szCs w:val="22"/>
                <w:lang w:val="lt-LT"/>
              </w:rPr>
            </w:pPr>
          </w:p>
        </w:tc>
        <w:tc>
          <w:tcPr>
            <w:tcW w:w="5068" w:type="dxa"/>
            <w:shd w:val="clear" w:color="auto" w:fill="auto"/>
          </w:tcPr>
          <w:p w14:paraId="181D9103" w14:textId="77777777" w:rsidR="00667C1A" w:rsidRPr="001B7CEE" w:rsidRDefault="00667C1A" w:rsidP="001B7CEE">
            <w:pPr>
              <w:snapToGrid w:val="0"/>
              <w:jc w:val="both"/>
              <w:rPr>
                <w:bCs/>
                <w:sz w:val="22"/>
                <w:szCs w:val="22"/>
                <w:lang w:val="lt-LT"/>
              </w:rPr>
            </w:pPr>
          </w:p>
        </w:tc>
      </w:tr>
    </w:tbl>
    <w:p w14:paraId="559D4A2A" w14:textId="77777777" w:rsidR="00327FB8" w:rsidRPr="008255D6" w:rsidRDefault="00327FB8" w:rsidP="00327FB8">
      <w:pPr>
        <w:snapToGrid w:val="0"/>
        <w:jc w:val="both"/>
        <w:rPr>
          <w:bCs/>
          <w:sz w:val="16"/>
          <w:szCs w:val="16"/>
          <w:lang w:val="lt-LT"/>
        </w:rPr>
      </w:pPr>
    </w:p>
    <w:p w14:paraId="0E3314F6" w14:textId="77777777" w:rsidR="008255D6" w:rsidRDefault="008255D6" w:rsidP="00327FB8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** Pildo Komisijos narys, vertinęs nominantą</w:t>
      </w:r>
    </w:p>
    <w:p w14:paraId="58B7E3D4" w14:textId="77777777" w:rsidR="008255D6" w:rsidRDefault="008255D6" w:rsidP="00327FB8">
      <w:pPr>
        <w:snapToGrid w:val="0"/>
        <w:jc w:val="both"/>
        <w:rPr>
          <w:bCs/>
          <w:lang w:val="lt-LT"/>
        </w:rPr>
      </w:pPr>
    </w:p>
    <w:p w14:paraId="21AC1A47" w14:textId="77777777" w:rsidR="008255D6" w:rsidRDefault="008255D6" w:rsidP="00327FB8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III DALIS***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4933"/>
      </w:tblGrid>
      <w:tr w:rsidR="00327FB8" w:rsidRPr="00A95F25" w14:paraId="03F8237E" w14:textId="77777777" w:rsidTr="001B7CEE">
        <w:tc>
          <w:tcPr>
            <w:tcW w:w="4786" w:type="dxa"/>
            <w:shd w:val="clear" w:color="auto" w:fill="auto"/>
          </w:tcPr>
          <w:p w14:paraId="6278DC99" w14:textId="77777777" w:rsidR="00327FB8" w:rsidRPr="001B7CEE" w:rsidRDefault="00327FB8" w:rsidP="001B7CEE">
            <w:pPr>
              <w:snapToGrid w:val="0"/>
              <w:jc w:val="both"/>
              <w:rPr>
                <w:b/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>Nominacijos vertinimo ir skyrimo komisijos</w:t>
            </w:r>
          </w:p>
          <w:p w14:paraId="51B3CC5F" w14:textId="77777777" w:rsidR="00327FB8" w:rsidRPr="001B7CEE" w:rsidRDefault="00327FB8" w:rsidP="001B7CEE">
            <w:pPr>
              <w:snapToGrid w:val="0"/>
              <w:jc w:val="both"/>
              <w:rPr>
                <w:b/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 xml:space="preserve">nutarimas </w:t>
            </w:r>
            <w:r w:rsidR="00B47E8E" w:rsidRPr="001B7CEE">
              <w:rPr>
                <w:b/>
                <w:bCs/>
                <w:lang w:val="lt-LT"/>
              </w:rPr>
              <w:t>dėl N</w:t>
            </w:r>
            <w:r w:rsidRPr="001B7CEE">
              <w:rPr>
                <w:b/>
                <w:bCs/>
                <w:lang w:val="lt-LT"/>
              </w:rPr>
              <w:t>ominacijos suteikimo</w:t>
            </w:r>
          </w:p>
          <w:p w14:paraId="79B43CD6" w14:textId="77777777" w:rsidR="00327FB8" w:rsidRPr="001B7CEE" w:rsidRDefault="00327FB8" w:rsidP="001B7CEE">
            <w:pPr>
              <w:snapToGrid w:val="0"/>
              <w:jc w:val="both"/>
              <w:rPr>
                <w:b/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>(</w:t>
            </w:r>
            <w:r w:rsidR="00982692" w:rsidRPr="001B7CEE">
              <w:rPr>
                <w:b/>
                <w:bCs/>
                <w:lang w:val="lt-LT"/>
              </w:rPr>
              <w:t xml:space="preserve">nurodoma nutarimo data, numeris, </w:t>
            </w:r>
            <w:r w:rsidRPr="001B7CEE">
              <w:rPr>
                <w:b/>
                <w:bCs/>
                <w:lang w:val="lt-LT"/>
              </w:rPr>
              <w:t>nominacijos kategorija)</w:t>
            </w:r>
          </w:p>
          <w:p w14:paraId="128EE644" w14:textId="77777777" w:rsidR="00327FB8" w:rsidRPr="001B7CEE" w:rsidRDefault="00327FB8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5068" w:type="dxa"/>
            <w:shd w:val="clear" w:color="auto" w:fill="auto"/>
          </w:tcPr>
          <w:p w14:paraId="0F247062" w14:textId="77777777" w:rsidR="00327FB8" w:rsidRPr="001B7CEE" w:rsidRDefault="00327FB8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</w:tbl>
    <w:p w14:paraId="61763B9D" w14:textId="77777777" w:rsidR="00327FB8" w:rsidRPr="008255D6" w:rsidRDefault="00327FB8" w:rsidP="00327FB8">
      <w:pPr>
        <w:snapToGrid w:val="0"/>
        <w:jc w:val="both"/>
        <w:rPr>
          <w:bCs/>
          <w:sz w:val="16"/>
          <w:szCs w:val="16"/>
          <w:lang w:val="lt-LT"/>
        </w:rPr>
      </w:pPr>
    </w:p>
    <w:p w14:paraId="0FD9E1A3" w14:textId="77777777" w:rsidR="00E3719E" w:rsidRDefault="008255D6" w:rsidP="0018104C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*** Pildo Komisijos pirmininkas</w:t>
      </w:r>
    </w:p>
    <w:p w14:paraId="34B1D766" w14:textId="77777777" w:rsidR="008255D6" w:rsidRDefault="008255D6" w:rsidP="00327FB8">
      <w:pPr>
        <w:snapToGrid w:val="0"/>
        <w:jc w:val="both"/>
        <w:rPr>
          <w:bCs/>
          <w:lang w:val="lt-LT"/>
        </w:rPr>
      </w:pPr>
    </w:p>
    <w:p w14:paraId="25A12BD7" w14:textId="77777777" w:rsidR="00327FB8" w:rsidRDefault="00327FB8" w:rsidP="00327FB8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Nominacijos vertinimo ir skyrimo komisijos</w:t>
      </w:r>
    </w:p>
    <w:p w14:paraId="331B8B08" w14:textId="77777777" w:rsidR="00327FB8" w:rsidRDefault="00327FB8" w:rsidP="00327FB8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 xml:space="preserve">pirmininkas </w:t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 xml:space="preserve">               ___________</w:t>
      </w:r>
      <w:r>
        <w:rPr>
          <w:bCs/>
          <w:lang w:val="lt-LT"/>
        </w:rPr>
        <w:tab/>
        <w:t>________________________</w:t>
      </w:r>
    </w:p>
    <w:p w14:paraId="42B18706" w14:textId="77777777" w:rsidR="00327FB8" w:rsidRDefault="00327FB8" w:rsidP="00327FB8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 xml:space="preserve"> </w:t>
      </w:r>
      <w:r>
        <w:rPr>
          <w:bCs/>
          <w:lang w:val="lt-LT"/>
        </w:rPr>
        <w:tab/>
        <w:t>(parašas)</w:t>
      </w:r>
      <w:r>
        <w:rPr>
          <w:bCs/>
          <w:lang w:val="lt-LT"/>
        </w:rPr>
        <w:tab/>
        <w:t xml:space="preserve">        (vardas, pavardė)</w:t>
      </w:r>
    </w:p>
    <w:p w14:paraId="2F95D835" w14:textId="77777777" w:rsidR="00327FB8" w:rsidRDefault="00327FB8" w:rsidP="0018104C">
      <w:pPr>
        <w:snapToGrid w:val="0"/>
        <w:jc w:val="both"/>
        <w:rPr>
          <w:bCs/>
          <w:lang w:val="lt-LT"/>
        </w:rPr>
      </w:pPr>
    </w:p>
    <w:p w14:paraId="229439BB" w14:textId="77777777" w:rsidR="008255D6" w:rsidRDefault="00327FB8" w:rsidP="0018104C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20</w:t>
      </w:r>
      <w:r w:rsidR="00DB3F87">
        <w:rPr>
          <w:bCs/>
          <w:lang w:val="lt-LT"/>
        </w:rPr>
        <w:t>......</w:t>
      </w:r>
      <w:r>
        <w:rPr>
          <w:bCs/>
          <w:lang w:val="lt-LT"/>
        </w:rPr>
        <w:t xml:space="preserve"> m. ___________________ mėn. ___ d.</w:t>
      </w:r>
    </w:p>
    <w:p w14:paraId="2B77718F" w14:textId="77777777" w:rsidR="00966009" w:rsidRDefault="00966009" w:rsidP="0018104C">
      <w:pPr>
        <w:snapToGrid w:val="0"/>
        <w:jc w:val="both"/>
        <w:rPr>
          <w:bCs/>
          <w:lang w:val="lt-LT"/>
        </w:rPr>
      </w:pPr>
    </w:p>
    <w:p w14:paraId="204C3E63" w14:textId="77777777" w:rsidR="00667C1A" w:rsidRDefault="0009195F" w:rsidP="0009195F">
      <w:pPr>
        <w:snapToGrid w:val="0"/>
        <w:jc w:val="center"/>
        <w:rPr>
          <w:bCs/>
          <w:lang w:val="lt-LT"/>
        </w:rPr>
      </w:pPr>
      <w:r>
        <w:rPr>
          <w:bCs/>
          <w:lang w:val="lt-LT"/>
        </w:rPr>
        <w:t>_________________________</w:t>
      </w:r>
    </w:p>
    <w:p w14:paraId="280221BA" w14:textId="77777777" w:rsidR="00966009" w:rsidRDefault="00667C1A" w:rsidP="00667C1A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</w:p>
    <w:p w14:paraId="74D4942A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1A4506EC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6527425B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2E2986DC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0A276BAF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255AD02C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27F0F949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62981C11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00799B03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543C659B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2C12C8E6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67B1D979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2CF0E075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2FDFB8C1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34BF8C32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337229F7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3DC0AD5E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23C7B150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3EEA0C73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33EC6F12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106DD078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5FE357A5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2FA63CCB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17770826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4C804975" w14:textId="77777777" w:rsidR="00966009" w:rsidRDefault="00966009" w:rsidP="00667C1A">
      <w:pPr>
        <w:snapToGrid w:val="0"/>
        <w:jc w:val="both"/>
        <w:rPr>
          <w:bCs/>
          <w:lang w:val="lt-LT"/>
        </w:rPr>
      </w:pPr>
    </w:p>
    <w:p w14:paraId="708EFB6C" w14:textId="77777777" w:rsidR="00667C1A" w:rsidRDefault="00966009" w:rsidP="00667C1A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lastRenderedPageBreak/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 w:rsidR="00667C1A" w:rsidRPr="0046218B">
        <w:rPr>
          <w:bCs/>
          <w:lang w:val="lt-LT"/>
        </w:rPr>
        <w:t>Trakų rajono savivaldybės</w:t>
      </w:r>
      <w:r w:rsidR="00667C1A">
        <w:rPr>
          <w:bCs/>
          <w:lang w:val="lt-LT"/>
        </w:rPr>
        <w:t xml:space="preserve"> nominacijos </w:t>
      </w:r>
    </w:p>
    <w:p w14:paraId="385049FB" w14:textId="77777777" w:rsidR="00667C1A" w:rsidRDefault="00667C1A" w:rsidP="00667C1A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 xml:space="preserve">„Pasiekimai socialinės veiklos srityje“ </w:t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 xml:space="preserve">nuostatų </w:t>
      </w:r>
    </w:p>
    <w:p w14:paraId="7B3303D0" w14:textId="77777777" w:rsidR="00667C1A" w:rsidRPr="0046218B" w:rsidRDefault="00667C1A" w:rsidP="00667C1A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>2 priedas</w:t>
      </w:r>
    </w:p>
    <w:p w14:paraId="6F263666" w14:textId="77777777" w:rsidR="00667C1A" w:rsidRPr="00667C1A" w:rsidRDefault="00667C1A" w:rsidP="0018104C">
      <w:pPr>
        <w:snapToGrid w:val="0"/>
        <w:jc w:val="both"/>
        <w:rPr>
          <w:bCs/>
          <w:sz w:val="28"/>
          <w:szCs w:val="28"/>
          <w:lang w:val="lt-LT"/>
        </w:rPr>
      </w:pPr>
    </w:p>
    <w:p w14:paraId="2801E05E" w14:textId="77777777" w:rsidR="00667C1A" w:rsidRDefault="00667C1A" w:rsidP="00667C1A">
      <w:pPr>
        <w:snapToGrid w:val="0"/>
        <w:jc w:val="center"/>
        <w:rPr>
          <w:b/>
          <w:bCs/>
          <w:sz w:val="28"/>
          <w:lang w:val="lt-LT"/>
        </w:rPr>
      </w:pPr>
      <w:r>
        <w:rPr>
          <w:b/>
          <w:bCs/>
          <w:sz w:val="28"/>
          <w:lang w:val="lt-LT"/>
        </w:rPr>
        <w:t xml:space="preserve">KANDIDATO </w:t>
      </w:r>
      <w:r w:rsidRPr="00D76E98">
        <w:rPr>
          <w:b/>
          <w:bCs/>
          <w:sz w:val="28"/>
          <w:lang w:val="lt-LT"/>
        </w:rPr>
        <w:t>TRAKŲ</w:t>
      </w:r>
      <w:r>
        <w:rPr>
          <w:b/>
          <w:bCs/>
          <w:sz w:val="28"/>
          <w:lang w:val="lt-LT"/>
        </w:rPr>
        <w:t xml:space="preserve"> RAJONO SAVIVALDYBĖS NOMINACIJAI</w:t>
      </w:r>
      <w:r w:rsidRPr="00D76E98">
        <w:rPr>
          <w:b/>
          <w:bCs/>
          <w:sz w:val="28"/>
          <w:lang w:val="lt-LT"/>
        </w:rPr>
        <w:t xml:space="preserve"> „PASIEKIMAI SOCIALINĖS VEIKLOS SRITYJE“ </w:t>
      </w:r>
      <w:r>
        <w:rPr>
          <w:b/>
          <w:bCs/>
          <w:sz w:val="28"/>
          <w:lang w:val="lt-LT"/>
        </w:rPr>
        <w:t>VERTINIMO</w:t>
      </w:r>
    </w:p>
    <w:p w14:paraId="6B092C9E" w14:textId="77777777" w:rsidR="00667C1A" w:rsidRDefault="00667C1A" w:rsidP="00667C1A">
      <w:pPr>
        <w:snapToGrid w:val="0"/>
        <w:jc w:val="center"/>
        <w:rPr>
          <w:b/>
          <w:bCs/>
          <w:sz w:val="28"/>
          <w:lang w:val="lt-LT"/>
        </w:rPr>
      </w:pPr>
      <w:r>
        <w:rPr>
          <w:b/>
          <w:bCs/>
          <w:sz w:val="28"/>
          <w:lang w:val="lt-LT"/>
        </w:rPr>
        <w:t xml:space="preserve">LENTELĖ </w:t>
      </w:r>
    </w:p>
    <w:p w14:paraId="5A01AB9F" w14:textId="77777777" w:rsidR="00667C1A" w:rsidRDefault="00667C1A" w:rsidP="0018104C">
      <w:pPr>
        <w:snapToGrid w:val="0"/>
        <w:jc w:val="both"/>
        <w:rPr>
          <w:bCs/>
          <w:lang w:val="lt-LT"/>
        </w:rPr>
      </w:pPr>
    </w:p>
    <w:p w14:paraId="0D21E747" w14:textId="77777777" w:rsidR="00437BAF" w:rsidRDefault="00437BAF" w:rsidP="0018104C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Kandidato vardas, pavardė .........................................................................................................</w:t>
      </w:r>
    </w:p>
    <w:p w14:paraId="68B25393" w14:textId="77777777" w:rsidR="00437BAF" w:rsidRPr="00982692" w:rsidRDefault="00437BAF" w:rsidP="0018104C">
      <w:pPr>
        <w:snapToGrid w:val="0"/>
        <w:jc w:val="both"/>
        <w:rPr>
          <w:bCs/>
          <w:sz w:val="16"/>
          <w:szCs w:val="16"/>
          <w:lang w:val="lt-LT"/>
        </w:rPr>
      </w:pPr>
    </w:p>
    <w:p w14:paraId="1C3D24DE" w14:textId="77777777" w:rsidR="00437BAF" w:rsidRPr="00C70B89" w:rsidRDefault="00437BAF" w:rsidP="0018104C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Nominacijos kategorijoje „Už ....................................................................................................“</w:t>
      </w:r>
    </w:p>
    <w:p w14:paraId="70BC12CA" w14:textId="77777777" w:rsidR="00791D64" w:rsidRPr="004C7B54" w:rsidRDefault="00791D64" w:rsidP="00791D64">
      <w:pPr>
        <w:snapToGrid w:val="0"/>
        <w:jc w:val="both"/>
        <w:rPr>
          <w:bCs/>
          <w:sz w:val="16"/>
          <w:szCs w:val="16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410"/>
        <w:gridCol w:w="2516"/>
      </w:tblGrid>
      <w:tr w:rsidR="00791D64" w:rsidRPr="00437BAF" w14:paraId="22EF3E6D" w14:textId="77777777" w:rsidTr="001B7CEE">
        <w:trPr>
          <w:trHeight w:val="313"/>
        </w:trPr>
        <w:tc>
          <w:tcPr>
            <w:tcW w:w="4928" w:type="dxa"/>
            <w:shd w:val="clear" w:color="auto" w:fill="auto"/>
          </w:tcPr>
          <w:p w14:paraId="7A29CDC9" w14:textId="77777777" w:rsidR="00791D64" w:rsidRPr="001B7CEE" w:rsidRDefault="002F2740" w:rsidP="001B7CEE">
            <w:pPr>
              <w:snapToGrid w:val="0"/>
              <w:jc w:val="center"/>
              <w:rPr>
                <w:b/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>VERTINIMO KRITERIJAI</w:t>
            </w:r>
          </w:p>
        </w:tc>
        <w:tc>
          <w:tcPr>
            <w:tcW w:w="2410" w:type="dxa"/>
            <w:shd w:val="clear" w:color="auto" w:fill="auto"/>
          </w:tcPr>
          <w:p w14:paraId="30C88258" w14:textId="77777777" w:rsidR="00791D64" w:rsidRPr="001B7CEE" w:rsidRDefault="00791D64" w:rsidP="001B7CEE">
            <w:pPr>
              <w:snapToGrid w:val="0"/>
              <w:jc w:val="center"/>
              <w:rPr>
                <w:b/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>Maksimalus galimų balų skaičius</w:t>
            </w:r>
          </w:p>
        </w:tc>
        <w:tc>
          <w:tcPr>
            <w:tcW w:w="2516" w:type="dxa"/>
            <w:tcBorders>
              <w:bottom w:val="single" w:sz="4" w:space="0" w:color="auto"/>
            </w:tcBorders>
            <w:shd w:val="clear" w:color="auto" w:fill="auto"/>
          </w:tcPr>
          <w:p w14:paraId="173D3A38" w14:textId="77777777" w:rsidR="00791D64" w:rsidRPr="001B7CEE" w:rsidRDefault="00791D64" w:rsidP="001B7CEE">
            <w:pPr>
              <w:snapToGrid w:val="0"/>
              <w:jc w:val="center"/>
              <w:rPr>
                <w:b/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>Surinktų balų skaičius</w:t>
            </w:r>
            <w:r w:rsidRPr="001B7CEE">
              <w:rPr>
                <w:bCs/>
                <w:lang w:val="lt-LT"/>
              </w:rPr>
              <w:t>*</w:t>
            </w:r>
          </w:p>
        </w:tc>
      </w:tr>
      <w:tr w:rsidR="00791D64" w:rsidRPr="00EB397D" w14:paraId="5B906EF3" w14:textId="77777777" w:rsidTr="001B7CEE">
        <w:tc>
          <w:tcPr>
            <w:tcW w:w="4928" w:type="dxa"/>
            <w:shd w:val="clear" w:color="auto" w:fill="auto"/>
          </w:tcPr>
          <w:p w14:paraId="4F3AAB65" w14:textId="77777777" w:rsidR="0024029F" w:rsidRPr="001B7CEE" w:rsidRDefault="0024029F" w:rsidP="001B7CEE">
            <w:pPr>
              <w:snapToGrid w:val="0"/>
              <w:jc w:val="both"/>
              <w:rPr>
                <w:b/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>I. Pagrindiniai vertinimo kriterijai:</w:t>
            </w:r>
          </w:p>
          <w:p w14:paraId="18CE2CB1" w14:textId="77777777" w:rsidR="0024029F" w:rsidRPr="001B7CEE" w:rsidRDefault="0024029F" w:rsidP="001B7CEE">
            <w:pPr>
              <w:snapToGrid w:val="0"/>
              <w:jc w:val="both"/>
              <w:rPr>
                <w:b/>
                <w:bCs/>
                <w:lang w:val="lt-LT"/>
              </w:rPr>
            </w:pPr>
          </w:p>
          <w:p w14:paraId="38954477" w14:textId="77777777" w:rsidR="008255D6" w:rsidRPr="001B7CEE" w:rsidRDefault="00EB397D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 xml:space="preserve">1. </w:t>
            </w:r>
            <w:r w:rsidR="002829DB" w:rsidRPr="001B7CEE">
              <w:rPr>
                <w:b/>
                <w:bCs/>
                <w:lang w:val="lt-LT"/>
              </w:rPr>
              <w:t>Profesinė kompetencija</w:t>
            </w:r>
            <w:r w:rsidR="002829DB" w:rsidRPr="001B7CEE">
              <w:rPr>
                <w:bCs/>
                <w:lang w:val="lt-LT"/>
              </w:rPr>
              <w:t xml:space="preserve"> (turi socialinio darbo ar jam prilygintą išsilavinimą, turi teorinės ir praktinės darbo patirties, metodinio darbo</w:t>
            </w:r>
            <w:r w:rsidR="0008009C" w:rsidRPr="001B7CEE">
              <w:rPr>
                <w:bCs/>
                <w:lang w:val="lt-LT"/>
              </w:rPr>
              <w:t xml:space="preserve"> patirties</w:t>
            </w:r>
            <w:r w:rsidR="002829DB" w:rsidRPr="001B7CEE">
              <w:rPr>
                <w:bCs/>
                <w:lang w:val="lt-LT"/>
              </w:rPr>
              <w:t xml:space="preserve"> </w:t>
            </w:r>
            <w:r w:rsidR="0008009C" w:rsidRPr="001B7CEE">
              <w:rPr>
                <w:bCs/>
                <w:lang w:val="lt-LT"/>
              </w:rPr>
              <w:t>(seminarų, konferencijų, mokymų organizavimo), darbo patirties perteikimo, darbuotojų ir kitų bendruomenės atstovų įtraukimo į socialinės veiklos vadybą</w:t>
            </w:r>
            <w:r w:rsidR="002829DB" w:rsidRPr="001B7CEE">
              <w:rPr>
                <w:bCs/>
                <w:lang w:val="lt-LT"/>
              </w:rPr>
              <w:t xml:space="preserve"> </w:t>
            </w:r>
            <w:r w:rsidR="0008009C" w:rsidRPr="001B7CEE">
              <w:rPr>
                <w:bCs/>
                <w:lang w:val="lt-LT"/>
              </w:rPr>
              <w:t xml:space="preserve">įgūdžių </w:t>
            </w:r>
            <w:r w:rsidR="002829DB" w:rsidRPr="001B7CEE">
              <w:rPr>
                <w:bCs/>
                <w:lang w:val="lt-LT"/>
              </w:rPr>
              <w:t xml:space="preserve">ir </w:t>
            </w:r>
            <w:r w:rsidR="008A7762" w:rsidRPr="001B7CEE">
              <w:rPr>
                <w:bCs/>
                <w:lang w:val="lt-LT"/>
              </w:rPr>
              <w:t>kt.</w:t>
            </w:r>
            <w:r w:rsidR="002829DB" w:rsidRPr="001B7CEE">
              <w:rPr>
                <w:bCs/>
                <w:lang w:val="lt-LT"/>
              </w:rPr>
              <w:t>)</w:t>
            </w:r>
            <w:r w:rsidR="00A30A9B" w:rsidRPr="001B7CEE">
              <w:rPr>
                <w:bCs/>
                <w:lang w:val="lt-LT"/>
              </w:rPr>
              <w:t>.</w:t>
            </w:r>
          </w:p>
          <w:p w14:paraId="51704B9E" w14:textId="77777777" w:rsidR="0024029F" w:rsidRPr="001B7CEE" w:rsidRDefault="0024029F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</w:p>
        </w:tc>
        <w:tc>
          <w:tcPr>
            <w:tcW w:w="2410" w:type="dxa"/>
            <w:shd w:val="clear" w:color="auto" w:fill="auto"/>
          </w:tcPr>
          <w:p w14:paraId="5C11C3B0" w14:textId="77777777" w:rsidR="0024029F" w:rsidRPr="001B7CEE" w:rsidRDefault="0024029F" w:rsidP="001B7CEE">
            <w:pPr>
              <w:snapToGrid w:val="0"/>
              <w:jc w:val="center"/>
              <w:rPr>
                <w:bCs/>
                <w:lang w:val="lt-LT"/>
              </w:rPr>
            </w:pPr>
          </w:p>
          <w:p w14:paraId="308D283B" w14:textId="77777777" w:rsidR="0024029F" w:rsidRPr="001B7CEE" w:rsidRDefault="0024029F" w:rsidP="001B7CEE">
            <w:pPr>
              <w:snapToGrid w:val="0"/>
              <w:jc w:val="center"/>
              <w:rPr>
                <w:bCs/>
                <w:lang w:val="lt-LT"/>
              </w:rPr>
            </w:pPr>
          </w:p>
          <w:p w14:paraId="324D2B7D" w14:textId="77777777" w:rsidR="00791D64" w:rsidRPr="001B7CEE" w:rsidRDefault="00EB397D" w:rsidP="001B7CEE">
            <w:pPr>
              <w:snapToGrid w:val="0"/>
              <w:jc w:val="center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10</w:t>
            </w:r>
          </w:p>
        </w:tc>
        <w:tc>
          <w:tcPr>
            <w:tcW w:w="2516" w:type="dxa"/>
            <w:shd w:val="clear" w:color="auto" w:fill="auto"/>
          </w:tcPr>
          <w:p w14:paraId="558A1BE6" w14:textId="77777777" w:rsidR="00791D64" w:rsidRPr="001B7CEE" w:rsidRDefault="00791D64" w:rsidP="001B7CEE">
            <w:pPr>
              <w:snapToGrid w:val="0"/>
              <w:jc w:val="center"/>
              <w:rPr>
                <w:bCs/>
                <w:lang w:val="lt-LT"/>
              </w:rPr>
            </w:pPr>
          </w:p>
          <w:p w14:paraId="2E5D16F4" w14:textId="77777777" w:rsidR="0024029F" w:rsidRPr="001B7CEE" w:rsidRDefault="0024029F" w:rsidP="001B7CEE">
            <w:pPr>
              <w:snapToGrid w:val="0"/>
              <w:jc w:val="center"/>
              <w:rPr>
                <w:bCs/>
                <w:lang w:val="lt-LT"/>
              </w:rPr>
            </w:pPr>
          </w:p>
          <w:p w14:paraId="444664A9" w14:textId="77777777" w:rsidR="0024029F" w:rsidRPr="001B7CEE" w:rsidRDefault="0024029F" w:rsidP="001B7CEE">
            <w:pPr>
              <w:snapToGrid w:val="0"/>
              <w:jc w:val="center"/>
              <w:rPr>
                <w:bCs/>
                <w:lang w:val="lt-LT"/>
              </w:rPr>
            </w:pPr>
          </w:p>
        </w:tc>
      </w:tr>
      <w:tr w:rsidR="00791D64" w:rsidRPr="00EB397D" w14:paraId="525BE461" w14:textId="77777777" w:rsidTr="001B7CEE">
        <w:tc>
          <w:tcPr>
            <w:tcW w:w="4928" w:type="dxa"/>
            <w:shd w:val="clear" w:color="auto" w:fill="auto"/>
          </w:tcPr>
          <w:p w14:paraId="4EFD4C06" w14:textId="77777777" w:rsidR="00791D64" w:rsidRPr="001B7CEE" w:rsidRDefault="00EB397D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  <w:r w:rsidRPr="001B7CEE">
              <w:rPr>
                <w:b/>
                <w:bCs/>
                <w:lang w:val="lt-LT"/>
              </w:rPr>
              <w:t xml:space="preserve">2. </w:t>
            </w:r>
            <w:r w:rsidR="00C70B89" w:rsidRPr="001B7CEE">
              <w:rPr>
                <w:b/>
                <w:bCs/>
                <w:lang w:val="lt-LT"/>
              </w:rPr>
              <w:t>Į</w:t>
            </w:r>
            <w:r w:rsidR="002829DB" w:rsidRPr="001B7CEE">
              <w:rPr>
                <w:b/>
                <w:bCs/>
                <w:lang w:val="lt-LT"/>
              </w:rPr>
              <w:t>diegtos socialinio darbo naujovės ir jų svarba</w:t>
            </w:r>
            <w:r w:rsidR="002829DB" w:rsidRPr="001B7CEE">
              <w:rPr>
                <w:bCs/>
                <w:lang w:val="lt-LT"/>
              </w:rPr>
              <w:t xml:space="preserve"> įstaigos, organizacijos, bendruomenės, seniūnijos, savivaldybės, regiono, šalies mastu (veikloje naudoja naujausius ir pažangiausius darbo metodus, rengia ir vykdo novatoriškas socialinio darbo, socialinių paslaugų plėtros programas, projektus, strategijas ir </w:t>
            </w:r>
            <w:r w:rsidR="008A7762" w:rsidRPr="001B7CEE">
              <w:rPr>
                <w:bCs/>
                <w:lang w:val="lt-LT"/>
              </w:rPr>
              <w:t>kt.</w:t>
            </w:r>
            <w:r w:rsidR="0008009C" w:rsidRPr="001B7CEE">
              <w:rPr>
                <w:bCs/>
                <w:lang w:val="lt-LT"/>
              </w:rPr>
              <w:t>, atitinkančias gyventojų poreikius ir atnešusias naudą visuomenei</w:t>
            </w:r>
            <w:r w:rsidR="002829DB" w:rsidRPr="001B7CEE">
              <w:rPr>
                <w:bCs/>
                <w:lang w:val="lt-LT"/>
              </w:rPr>
              <w:t>)</w:t>
            </w:r>
            <w:r w:rsidR="00A30A9B" w:rsidRPr="001B7CEE">
              <w:rPr>
                <w:bCs/>
                <w:lang w:val="lt-LT"/>
              </w:rPr>
              <w:t>.</w:t>
            </w:r>
          </w:p>
          <w:p w14:paraId="665A63A9" w14:textId="77777777" w:rsidR="008255D6" w:rsidRPr="001B7CEE" w:rsidRDefault="008255D6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</w:p>
        </w:tc>
        <w:tc>
          <w:tcPr>
            <w:tcW w:w="2410" w:type="dxa"/>
            <w:shd w:val="clear" w:color="auto" w:fill="auto"/>
          </w:tcPr>
          <w:p w14:paraId="34AE304C" w14:textId="77777777" w:rsidR="00791D64" w:rsidRPr="001B7CEE" w:rsidRDefault="00EB397D" w:rsidP="001B7CEE">
            <w:pPr>
              <w:snapToGrid w:val="0"/>
              <w:jc w:val="center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20</w:t>
            </w:r>
          </w:p>
        </w:tc>
        <w:tc>
          <w:tcPr>
            <w:tcW w:w="2516" w:type="dxa"/>
            <w:shd w:val="clear" w:color="auto" w:fill="auto"/>
          </w:tcPr>
          <w:p w14:paraId="197FAEA6" w14:textId="77777777" w:rsidR="00791D64" w:rsidRPr="001B7CEE" w:rsidRDefault="00791D64" w:rsidP="001B7CEE">
            <w:pPr>
              <w:snapToGrid w:val="0"/>
              <w:jc w:val="center"/>
              <w:rPr>
                <w:bCs/>
                <w:lang w:val="lt-LT"/>
              </w:rPr>
            </w:pPr>
          </w:p>
        </w:tc>
      </w:tr>
      <w:tr w:rsidR="00791D64" w:rsidRPr="00EB397D" w14:paraId="58436AF2" w14:textId="77777777" w:rsidTr="001B7CEE">
        <w:tc>
          <w:tcPr>
            <w:tcW w:w="4928" w:type="dxa"/>
            <w:shd w:val="clear" w:color="auto" w:fill="auto"/>
          </w:tcPr>
          <w:p w14:paraId="2A55416B" w14:textId="77777777" w:rsidR="00791D64" w:rsidRPr="001B7CEE" w:rsidRDefault="00EB397D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  <w:r w:rsidRPr="001B7CEE">
              <w:rPr>
                <w:b/>
                <w:bCs/>
                <w:lang w:val="lt-LT"/>
              </w:rPr>
              <w:t xml:space="preserve">3. </w:t>
            </w:r>
            <w:r w:rsidR="002829DB" w:rsidRPr="001B7CEE">
              <w:rPr>
                <w:b/>
                <w:bCs/>
                <w:lang w:val="lt-LT"/>
              </w:rPr>
              <w:t>Pasiekti darbo rezultatai</w:t>
            </w:r>
            <w:r w:rsidR="002829DB" w:rsidRPr="001B7CEE">
              <w:rPr>
                <w:bCs/>
                <w:lang w:val="lt-LT"/>
              </w:rPr>
              <w:t xml:space="preserve"> (taikomi pažangūs darbo metodai, naujos socialinio darbo formos ir socialinių paslaugų rūšys,</w:t>
            </w:r>
            <w:r w:rsidR="00C05DCB" w:rsidRPr="001B7CEE">
              <w:rPr>
                <w:bCs/>
                <w:lang w:val="lt-LT"/>
              </w:rPr>
              <w:t xml:space="preserve"> yra vienas iš savo srities lyderių įstaigoje, organizacijoje, bendruomenėje, seniūnijoje, savivaldybėje, regione, šalyje)</w:t>
            </w:r>
            <w:r w:rsidR="00A30A9B" w:rsidRPr="001B7CEE">
              <w:rPr>
                <w:bCs/>
                <w:lang w:val="lt-LT"/>
              </w:rPr>
              <w:t>.</w:t>
            </w:r>
          </w:p>
          <w:p w14:paraId="23BB7A18" w14:textId="77777777" w:rsidR="008255D6" w:rsidRPr="001B7CEE" w:rsidRDefault="008255D6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</w:p>
        </w:tc>
        <w:tc>
          <w:tcPr>
            <w:tcW w:w="2410" w:type="dxa"/>
            <w:shd w:val="clear" w:color="auto" w:fill="auto"/>
          </w:tcPr>
          <w:p w14:paraId="6A47A47C" w14:textId="77777777" w:rsidR="00791D64" w:rsidRPr="001B7CEE" w:rsidRDefault="00EB397D" w:rsidP="001B7CEE">
            <w:pPr>
              <w:snapToGrid w:val="0"/>
              <w:jc w:val="center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20</w:t>
            </w:r>
          </w:p>
        </w:tc>
        <w:tc>
          <w:tcPr>
            <w:tcW w:w="2516" w:type="dxa"/>
            <w:shd w:val="clear" w:color="auto" w:fill="auto"/>
          </w:tcPr>
          <w:p w14:paraId="597E2AF9" w14:textId="77777777" w:rsidR="00791D64" w:rsidRPr="001B7CEE" w:rsidRDefault="00791D64" w:rsidP="001B7CEE">
            <w:pPr>
              <w:snapToGrid w:val="0"/>
              <w:jc w:val="center"/>
              <w:rPr>
                <w:bCs/>
                <w:lang w:val="lt-LT"/>
              </w:rPr>
            </w:pPr>
          </w:p>
        </w:tc>
      </w:tr>
      <w:tr w:rsidR="00791D64" w:rsidRPr="00EB397D" w14:paraId="67CC12CA" w14:textId="77777777" w:rsidTr="001B7CEE">
        <w:tc>
          <w:tcPr>
            <w:tcW w:w="4928" w:type="dxa"/>
            <w:shd w:val="clear" w:color="auto" w:fill="auto"/>
          </w:tcPr>
          <w:p w14:paraId="2D6AB39C" w14:textId="77777777" w:rsidR="008255D6" w:rsidRPr="001B7CEE" w:rsidRDefault="00EB397D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  <w:r w:rsidRPr="001B7CEE">
              <w:rPr>
                <w:b/>
                <w:bCs/>
                <w:lang w:val="lt-LT"/>
              </w:rPr>
              <w:t xml:space="preserve">4. </w:t>
            </w:r>
            <w:r w:rsidR="00C05DCB" w:rsidRPr="001B7CEE">
              <w:rPr>
                <w:b/>
                <w:bCs/>
                <w:lang w:val="lt-LT"/>
              </w:rPr>
              <w:t xml:space="preserve">Bendradarbiavimas su </w:t>
            </w:r>
            <w:r w:rsidR="008A7762" w:rsidRPr="001B7CEE">
              <w:rPr>
                <w:b/>
                <w:bCs/>
                <w:lang w:val="lt-LT"/>
              </w:rPr>
              <w:t xml:space="preserve">kitomis įstaigomis, organizacijomis, šalies ir užsienio </w:t>
            </w:r>
            <w:r w:rsidR="00C05DCB" w:rsidRPr="001B7CEE">
              <w:rPr>
                <w:b/>
                <w:bCs/>
                <w:lang w:val="lt-LT"/>
              </w:rPr>
              <w:t>partneriais</w:t>
            </w:r>
            <w:r w:rsidR="00C05DCB" w:rsidRPr="001B7CEE">
              <w:rPr>
                <w:bCs/>
                <w:lang w:val="lt-LT"/>
              </w:rPr>
              <w:t xml:space="preserve"> (</w:t>
            </w:r>
            <w:r w:rsidR="00F36DE7" w:rsidRPr="001B7CEE">
              <w:rPr>
                <w:bCs/>
                <w:lang w:val="lt-LT"/>
              </w:rPr>
              <w:t xml:space="preserve">turi patirties </w:t>
            </w:r>
            <w:r w:rsidR="00C05DCB" w:rsidRPr="001B7CEE">
              <w:rPr>
                <w:bCs/>
                <w:lang w:val="lt-LT"/>
              </w:rPr>
              <w:t>aktyviai dalyvau</w:t>
            </w:r>
            <w:r w:rsidR="00F36DE7" w:rsidRPr="001B7CEE">
              <w:rPr>
                <w:bCs/>
                <w:lang w:val="lt-LT"/>
              </w:rPr>
              <w:t>damas rengiant bei vykdant įstaigos, organizacijos, bendruomenės, seniūnijos, savivaldybės, regiono,</w:t>
            </w:r>
            <w:r w:rsidR="008A7762" w:rsidRPr="001B7CEE">
              <w:rPr>
                <w:bCs/>
                <w:lang w:val="lt-LT"/>
              </w:rPr>
              <w:t xml:space="preserve"> šalies</w:t>
            </w:r>
            <w:r w:rsidR="00F36DE7" w:rsidRPr="001B7CEE">
              <w:rPr>
                <w:bCs/>
                <w:lang w:val="lt-LT"/>
              </w:rPr>
              <w:t xml:space="preserve"> </w:t>
            </w:r>
            <w:r w:rsidR="008A7762" w:rsidRPr="001B7CEE">
              <w:rPr>
                <w:bCs/>
                <w:lang w:val="lt-LT"/>
              </w:rPr>
              <w:t>socialinio darbo, social</w:t>
            </w:r>
            <w:r w:rsidR="00C05DCB" w:rsidRPr="001B7CEE">
              <w:rPr>
                <w:bCs/>
                <w:lang w:val="lt-LT"/>
              </w:rPr>
              <w:t>inių paslaugų plėtros</w:t>
            </w:r>
            <w:r w:rsidR="008A7762" w:rsidRPr="001B7CEE">
              <w:rPr>
                <w:bCs/>
                <w:lang w:val="lt-LT"/>
              </w:rPr>
              <w:t>, socialinės paramos, socialinių darbuotojų mokymo ir kt. socialinės veiklos tobulinimo projektus, programas, sprendimus</w:t>
            </w:r>
            <w:r w:rsidR="002F2740" w:rsidRPr="001B7CEE">
              <w:rPr>
                <w:bCs/>
                <w:lang w:val="lt-LT"/>
              </w:rPr>
              <w:t>, bendradarbiavimo visapusiškas naudingumas, efektyvumas</w:t>
            </w:r>
            <w:r w:rsidR="008A7762" w:rsidRPr="001B7CEE">
              <w:rPr>
                <w:bCs/>
                <w:lang w:val="lt-LT"/>
              </w:rPr>
              <w:t xml:space="preserve"> kt.)</w:t>
            </w:r>
            <w:r w:rsidR="00A30A9B" w:rsidRPr="001B7CEE">
              <w:rPr>
                <w:bCs/>
                <w:lang w:val="lt-LT"/>
              </w:rPr>
              <w:t>.</w:t>
            </w:r>
          </w:p>
          <w:p w14:paraId="71793E83" w14:textId="77777777" w:rsidR="00A30A9B" w:rsidRPr="001B7CEE" w:rsidRDefault="00A30A9B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</w:p>
        </w:tc>
        <w:tc>
          <w:tcPr>
            <w:tcW w:w="2410" w:type="dxa"/>
            <w:shd w:val="clear" w:color="auto" w:fill="auto"/>
          </w:tcPr>
          <w:p w14:paraId="5360156F" w14:textId="77777777" w:rsidR="00791D64" w:rsidRPr="001B7CEE" w:rsidRDefault="00EB397D" w:rsidP="001B7CEE">
            <w:pPr>
              <w:snapToGrid w:val="0"/>
              <w:jc w:val="center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lastRenderedPageBreak/>
              <w:t>20</w:t>
            </w:r>
          </w:p>
        </w:tc>
        <w:tc>
          <w:tcPr>
            <w:tcW w:w="2516" w:type="dxa"/>
            <w:shd w:val="clear" w:color="auto" w:fill="auto"/>
          </w:tcPr>
          <w:p w14:paraId="28232841" w14:textId="77777777" w:rsidR="00791D64" w:rsidRPr="001B7CEE" w:rsidRDefault="00791D64" w:rsidP="001B7CEE">
            <w:pPr>
              <w:snapToGrid w:val="0"/>
              <w:jc w:val="center"/>
              <w:rPr>
                <w:bCs/>
                <w:lang w:val="lt-LT"/>
              </w:rPr>
            </w:pPr>
          </w:p>
        </w:tc>
      </w:tr>
      <w:tr w:rsidR="00791D64" w:rsidRPr="00EB397D" w14:paraId="65C6F813" w14:textId="77777777" w:rsidTr="001B7CEE">
        <w:tc>
          <w:tcPr>
            <w:tcW w:w="4928" w:type="dxa"/>
            <w:shd w:val="clear" w:color="auto" w:fill="auto"/>
          </w:tcPr>
          <w:p w14:paraId="1AF9ACAC" w14:textId="77777777" w:rsidR="00791D64" w:rsidRPr="001B7CEE" w:rsidRDefault="00EB397D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 xml:space="preserve">5. </w:t>
            </w:r>
            <w:r w:rsidR="008A7762" w:rsidRPr="001B7CEE">
              <w:rPr>
                <w:b/>
                <w:bCs/>
                <w:lang w:val="lt-LT"/>
              </w:rPr>
              <w:t>Gebėjimas teikti pagalbą</w:t>
            </w:r>
            <w:r w:rsidR="008A7762" w:rsidRPr="001B7CEE">
              <w:rPr>
                <w:bCs/>
                <w:lang w:val="lt-LT"/>
              </w:rPr>
              <w:t xml:space="preserve"> </w:t>
            </w:r>
            <w:r w:rsidR="006D4D9A" w:rsidRPr="001B7CEE">
              <w:rPr>
                <w:bCs/>
                <w:lang w:val="lt-LT"/>
              </w:rPr>
              <w:t xml:space="preserve">(metodinę pagalbą </w:t>
            </w:r>
            <w:r w:rsidR="008A7762" w:rsidRPr="001B7CEE">
              <w:rPr>
                <w:bCs/>
                <w:lang w:val="lt-LT"/>
              </w:rPr>
              <w:t>kitoms socialinių paslaugų įstaigoms, organizacijoms bei kolegoms ir skatinti vietines iniciatyvas, tarpusavio bendradarbiavimą</w:t>
            </w:r>
            <w:r w:rsidR="006D4D9A" w:rsidRPr="001B7CEE">
              <w:rPr>
                <w:bCs/>
                <w:lang w:val="lt-LT"/>
              </w:rPr>
              <w:t xml:space="preserve">, operatyviai spręsti problemas, įtraukti į problemos sprendimą pačius asmenis ir jų artimuosius, </w:t>
            </w:r>
            <w:r w:rsidR="008A7762" w:rsidRPr="001B7CEE">
              <w:rPr>
                <w:bCs/>
                <w:lang w:val="lt-LT"/>
              </w:rPr>
              <w:t>turi patirties mokomųjų vizitų, konsultacijų, teorinių ir praktinių mokymų vykdymo, socialinio darbo vertinimo, pasidalijimo darbo patirtimi</w:t>
            </w:r>
            <w:r w:rsidR="006D4D9A" w:rsidRPr="001B7CEE">
              <w:rPr>
                <w:bCs/>
                <w:lang w:val="lt-LT"/>
              </w:rPr>
              <w:t xml:space="preserve"> </w:t>
            </w:r>
            <w:r w:rsidR="008A7762" w:rsidRPr="001B7CEE">
              <w:rPr>
                <w:bCs/>
                <w:lang w:val="lt-LT"/>
              </w:rPr>
              <w:t>ir kt.)</w:t>
            </w:r>
            <w:r w:rsidR="00A30A9B" w:rsidRPr="001B7CEE">
              <w:rPr>
                <w:bCs/>
                <w:lang w:val="lt-LT"/>
              </w:rPr>
              <w:t>.</w:t>
            </w:r>
          </w:p>
          <w:p w14:paraId="7761FB6D" w14:textId="77777777" w:rsidR="0024029F" w:rsidRPr="001B7CEE" w:rsidRDefault="0024029F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</w:p>
        </w:tc>
        <w:tc>
          <w:tcPr>
            <w:tcW w:w="2410" w:type="dxa"/>
            <w:shd w:val="clear" w:color="auto" w:fill="auto"/>
          </w:tcPr>
          <w:p w14:paraId="04F7869A" w14:textId="77777777" w:rsidR="00791D64" w:rsidRPr="001B7CEE" w:rsidRDefault="00EB397D" w:rsidP="001B7CEE">
            <w:pPr>
              <w:snapToGrid w:val="0"/>
              <w:jc w:val="center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20</w:t>
            </w:r>
          </w:p>
        </w:tc>
        <w:tc>
          <w:tcPr>
            <w:tcW w:w="2516" w:type="dxa"/>
            <w:shd w:val="clear" w:color="auto" w:fill="auto"/>
          </w:tcPr>
          <w:p w14:paraId="26F37B1E" w14:textId="77777777" w:rsidR="00791D64" w:rsidRPr="001B7CEE" w:rsidRDefault="00791D64" w:rsidP="001B7CEE">
            <w:pPr>
              <w:snapToGrid w:val="0"/>
              <w:jc w:val="center"/>
              <w:rPr>
                <w:bCs/>
                <w:lang w:val="lt-LT"/>
              </w:rPr>
            </w:pPr>
          </w:p>
        </w:tc>
      </w:tr>
      <w:tr w:rsidR="00791D64" w:rsidRPr="00EB397D" w14:paraId="64464B87" w14:textId="77777777" w:rsidTr="001B7CEE">
        <w:tc>
          <w:tcPr>
            <w:tcW w:w="4928" w:type="dxa"/>
            <w:shd w:val="clear" w:color="auto" w:fill="auto"/>
          </w:tcPr>
          <w:p w14:paraId="1D27EA5D" w14:textId="77777777" w:rsidR="00645FA2" w:rsidRPr="001B7CEE" w:rsidRDefault="00645FA2" w:rsidP="001B7CEE">
            <w:pPr>
              <w:snapToGrid w:val="0"/>
              <w:jc w:val="both"/>
              <w:rPr>
                <w:b/>
                <w:bCs/>
                <w:lang w:val="lt-LT"/>
              </w:rPr>
            </w:pPr>
            <w:r w:rsidRPr="001B7CEE">
              <w:rPr>
                <w:b/>
                <w:bCs/>
                <w:lang w:val="lt-LT"/>
              </w:rPr>
              <w:t xml:space="preserve">6. </w:t>
            </w:r>
            <w:r w:rsidRPr="001B7CEE">
              <w:rPr>
                <w:b/>
                <w:lang w:val="lt-LT"/>
              </w:rPr>
              <w:t>Tiesioginis kliento aptarnavimas (paslaugų teikimas) ir ginimas</w:t>
            </w:r>
            <w:r w:rsidR="00A30A9B" w:rsidRPr="001B7CEE">
              <w:rPr>
                <w:b/>
                <w:lang w:val="lt-LT"/>
              </w:rPr>
              <w:t xml:space="preserve"> </w:t>
            </w:r>
            <w:r w:rsidR="00A30A9B" w:rsidRPr="001B7CEE">
              <w:rPr>
                <w:lang w:val="lt-LT"/>
              </w:rPr>
              <w:t>(</w:t>
            </w:r>
            <w:r w:rsidRPr="001B7CEE">
              <w:rPr>
                <w:lang w:val="lt-LT"/>
              </w:rPr>
              <w:t>santykius su</w:t>
            </w:r>
            <w:r w:rsidR="00A30A9B" w:rsidRPr="001B7CEE">
              <w:rPr>
                <w:lang w:val="lt-LT"/>
              </w:rPr>
              <w:t xml:space="preserve"> klientais grindžia nuoširdumu ir atsidavimu jiems,</w:t>
            </w:r>
            <w:r w:rsidRPr="001B7CEE">
              <w:rPr>
                <w:lang w:val="lt-LT"/>
              </w:rPr>
              <w:t xml:space="preserve"> gebėjimas betarpiškai užmegzti ir palaikyti kontaktus su klientu</w:t>
            </w:r>
            <w:r w:rsidR="00A30A9B" w:rsidRPr="001B7CEE">
              <w:rPr>
                <w:lang w:val="lt-LT"/>
              </w:rPr>
              <w:t>, kliento gerovės siekimas,</w:t>
            </w:r>
            <w:r w:rsidRPr="001B7CEE">
              <w:rPr>
                <w:lang w:val="lt-LT"/>
              </w:rPr>
              <w:t xml:space="preserve"> įtaka klien</w:t>
            </w:r>
            <w:r w:rsidR="00A30A9B" w:rsidRPr="001B7CEE">
              <w:rPr>
                <w:lang w:val="lt-LT"/>
              </w:rPr>
              <w:t xml:space="preserve">to socialinės aplinkos keitimui, betarpiškas </w:t>
            </w:r>
            <w:r w:rsidRPr="001B7CEE">
              <w:rPr>
                <w:lang w:val="lt-LT"/>
              </w:rPr>
              <w:t>bendradarbi</w:t>
            </w:r>
            <w:r w:rsidR="00A30A9B" w:rsidRPr="001B7CEE">
              <w:rPr>
                <w:lang w:val="lt-LT"/>
              </w:rPr>
              <w:t xml:space="preserve">avimas su socialiniu darbuotoju ir operatyvus jo pavedimų vykdymas, </w:t>
            </w:r>
            <w:r w:rsidRPr="001B7CEE">
              <w:rPr>
                <w:lang w:val="lt-LT"/>
              </w:rPr>
              <w:t>pagrindinių socialinio darbo vertybinių nuostatų taikymas teikiant pagalbą (paslaugas) ir pan.</w:t>
            </w:r>
            <w:r w:rsidR="00A30A9B" w:rsidRPr="001B7CEE">
              <w:rPr>
                <w:lang w:val="lt-LT"/>
              </w:rPr>
              <w:t xml:space="preserve">). </w:t>
            </w:r>
          </w:p>
          <w:p w14:paraId="1F56B61F" w14:textId="77777777" w:rsidR="0024029F" w:rsidRPr="001B7CEE" w:rsidRDefault="0024029F" w:rsidP="001B7CEE">
            <w:pPr>
              <w:snapToGrid w:val="0"/>
              <w:jc w:val="both"/>
              <w:rPr>
                <w:bCs/>
                <w:sz w:val="16"/>
                <w:szCs w:val="16"/>
                <w:lang w:val="lt-LT"/>
              </w:rPr>
            </w:pPr>
          </w:p>
        </w:tc>
        <w:tc>
          <w:tcPr>
            <w:tcW w:w="2410" w:type="dxa"/>
            <w:shd w:val="clear" w:color="auto" w:fill="auto"/>
          </w:tcPr>
          <w:p w14:paraId="5C958FE9" w14:textId="77777777" w:rsidR="00791D64" w:rsidRPr="001B7CEE" w:rsidRDefault="00EB397D" w:rsidP="001B7CEE">
            <w:pPr>
              <w:snapToGrid w:val="0"/>
              <w:jc w:val="center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10</w:t>
            </w:r>
          </w:p>
        </w:tc>
        <w:tc>
          <w:tcPr>
            <w:tcW w:w="2516" w:type="dxa"/>
            <w:shd w:val="clear" w:color="auto" w:fill="auto"/>
          </w:tcPr>
          <w:p w14:paraId="70BED6E0" w14:textId="77777777" w:rsidR="00791D64" w:rsidRPr="001B7CEE" w:rsidRDefault="00791D64" w:rsidP="001B7CEE">
            <w:pPr>
              <w:snapToGrid w:val="0"/>
              <w:jc w:val="center"/>
              <w:rPr>
                <w:bCs/>
                <w:lang w:val="lt-LT"/>
              </w:rPr>
            </w:pPr>
          </w:p>
        </w:tc>
      </w:tr>
      <w:tr w:rsidR="00791D64" w:rsidRPr="00437BAF" w14:paraId="408DEB63" w14:textId="77777777" w:rsidTr="001B7CEE">
        <w:tc>
          <w:tcPr>
            <w:tcW w:w="4928" w:type="dxa"/>
            <w:shd w:val="clear" w:color="auto" w:fill="auto"/>
          </w:tcPr>
          <w:p w14:paraId="77CC797E" w14:textId="77777777" w:rsidR="00791D64" w:rsidRPr="001B7CEE" w:rsidRDefault="00791D64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Maksimalus balas</w:t>
            </w:r>
          </w:p>
          <w:p w14:paraId="7A5DD5D9" w14:textId="77777777" w:rsidR="00C70B89" w:rsidRPr="001B7CEE" w:rsidRDefault="00C70B89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2410" w:type="dxa"/>
            <w:shd w:val="clear" w:color="auto" w:fill="auto"/>
          </w:tcPr>
          <w:p w14:paraId="7CE1E86E" w14:textId="77777777" w:rsidR="00791D64" w:rsidRPr="001B7CEE" w:rsidRDefault="00791D64" w:rsidP="001B7CEE">
            <w:pPr>
              <w:snapToGrid w:val="0"/>
              <w:jc w:val="center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100</w:t>
            </w:r>
          </w:p>
        </w:tc>
        <w:tc>
          <w:tcPr>
            <w:tcW w:w="2516" w:type="dxa"/>
            <w:shd w:val="clear" w:color="auto" w:fill="auto"/>
          </w:tcPr>
          <w:p w14:paraId="019EB4E2" w14:textId="77777777" w:rsidR="00791D64" w:rsidRPr="001B7CEE" w:rsidRDefault="00791D64" w:rsidP="001B7CEE">
            <w:pPr>
              <w:snapToGrid w:val="0"/>
              <w:jc w:val="center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X</w:t>
            </w:r>
          </w:p>
        </w:tc>
      </w:tr>
      <w:tr w:rsidR="00791D64" w:rsidRPr="00437BAF" w14:paraId="620162C4" w14:textId="77777777" w:rsidTr="001B7CEE">
        <w:tc>
          <w:tcPr>
            <w:tcW w:w="4928" w:type="dxa"/>
            <w:shd w:val="clear" w:color="auto" w:fill="auto"/>
          </w:tcPr>
          <w:p w14:paraId="1F8C1207" w14:textId="77777777" w:rsidR="00791D64" w:rsidRPr="001B7CEE" w:rsidRDefault="00791D64" w:rsidP="001B7CEE">
            <w:pPr>
              <w:snapToGrid w:val="0"/>
              <w:jc w:val="both"/>
              <w:rPr>
                <w:b/>
                <w:bCs/>
                <w:sz w:val="22"/>
                <w:szCs w:val="22"/>
                <w:lang w:val="lt-LT"/>
              </w:rPr>
            </w:pPr>
            <w:r w:rsidRPr="001B7CEE">
              <w:rPr>
                <w:b/>
                <w:bCs/>
                <w:sz w:val="22"/>
                <w:szCs w:val="22"/>
                <w:lang w:val="lt-LT"/>
              </w:rPr>
              <w:t>Vertintojo skiriama bendra balų suma</w:t>
            </w:r>
          </w:p>
          <w:p w14:paraId="5B9C6C69" w14:textId="77777777" w:rsidR="00C70B89" w:rsidRPr="001B7CEE" w:rsidRDefault="00C70B89" w:rsidP="001B7CEE">
            <w:pPr>
              <w:snapToGrid w:val="0"/>
              <w:jc w:val="both"/>
              <w:rPr>
                <w:b/>
                <w:bCs/>
                <w:lang w:val="lt-LT"/>
              </w:rPr>
            </w:pPr>
          </w:p>
        </w:tc>
        <w:tc>
          <w:tcPr>
            <w:tcW w:w="2410" w:type="dxa"/>
            <w:shd w:val="clear" w:color="auto" w:fill="auto"/>
          </w:tcPr>
          <w:p w14:paraId="1AF7D821" w14:textId="77777777" w:rsidR="00791D64" w:rsidRPr="001B7CEE" w:rsidRDefault="00791D64" w:rsidP="001B7CEE">
            <w:pPr>
              <w:snapToGrid w:val="0"/>
              <w:jc w:val="center"/>
              <w:rPr>
                <w:bCs/>
                <w:sz w:val="22"/>
                <w:szCs w:val="22"/>
                <w:lang w:val="lt-LT"/>
              </w:rPr>
            </w:pPr>
            <w:r w:rsidRPr="001B7CEE">
              <w:rPr>
                <w:bCs/>
                <w:sz w:val="22"/>
                <w:szCs w:val="22"/>
                <w:lang w:val="lt-LT"/>
              </w:rPr>
              <w:t>X</w:t>
            </w:r>
          </w:p>
        </w:tc>
        <w:tc>
          <w:tcPr>
            <w:tcW w:w="2516" w:type="dxa"/>
            <w:shd w:val="clear" w:color="auto" w:fill="auto"/>
          </w:tcPr>
          <w:p w14:paraId="312B379D" w14:textId="77777777" w:rsidR="00791D64" w:rsidRPr="001B7CEE" w:rsidRDefault="00791D64" w:rsidP="001B7CEE">
            <w:pPr>
              <w:snapToGrid w:val="0"/>
              <w:jc w:val="center"/>
              <w:rPr>
                <w:bCs/>
                <w:sz w:val="22"/>
                <w:szCs w:val="22"/>
                <w:lang w:val="lt-LT"/>
              </w:rPr>
            </w:pPr>
          </w:p>
        </w:tc>
      </w:tr>
    </w:tbl>
    <w:p w14:paraId="6A36E626" w14:textId="77777777" w:rsidR="00791D64" w:rsidRPr="004C7B54" w:rsidRDefault="00791D64" w:rsidP="0018104C">
      <w:pPr>
        <w:snapToGrid w:val="0"/>
        <w:jc w:val="both"/>
        <w:rPr>
          <w:bCs/>
          <w:sz w:val="16"/>
          <w:szCs w:val="16"/>
          <w:lang w:val="lt-LT"/>
        </w:rPr>
      </w:pPr>
    </w:p>
    <w:p w14:paraId="57281DB0" w14:textId="77777777" w:rsidR="00656E9F" w:rsidRDefault="00656E9F" w:rsidP="0018104C">
      <w:pPr>
        <w:snapToGrid w:val="0"/>
        <w:jc w:val="both"/>
        <w:rPr>
          <w:bCs/>
          <w:sz w:val="16"/>
          <w:szCs w:val="16"/>
          <w:lang w:val="lt-LT"/>
        </w:rPr>
      </w:pPr>
      <w:r>
        <w:rPr>
          <w:bCs/>
          <w:lang w:val="lt-LT"/>
        </w:rPr>
        <w:t>* Nominacijos vertinimo ir skyrimo komisijos narys įrašo savo vertinimus balais.</w:t>
      </w:r>
    </w:p>
    <w:p w14:paraId="3907D9A1" w14:textId="77777777" w:rsidR="00982692" w:rsidRPr="00982692" w:rsidRDefault="00982692" w:rsidP="0018104C">
      <w:pPr>
        <w:snapToGrid w:val="0"/>
        <w:jc w:val="both"/>
        <w:rPr>
          <w:bCs/>
          <w:sz w:val="16"/>
          <w:szCs w:val="16"/>
          <w:lang w:val="lt-LT"/>
        </w:rPr>
      </w:pPr>
    </w:p>
    <w:p w14:paraId="7D34D684" w14:textId="77777777" w:rsidR="00656E9F" w:rsidRPr="004C7B54" w:rsidRDefault="004C7B54" w:rsidP="0018104C">
      <w:pPr>
        <w:snapToGrid w:val="0"/>
        <w:jc w:val="both"/>
        <w:rPr>
          <w:b/>
          <w:bCs/>
          <w:lang w:val="lt-LT"/>
        </w:rPr>
      </w:pPr>
      <w:r w:rsidRPr="004C7B54">
        <w:rPr>
          <w:b/>
          <w:bCs/>
          <w:lang w:val="lt-LT"/>
        </w:rPr>
        <w:t>Kandidato įvertinimas</w:t>
      </w:r>
    </w:p>
    <w:p w14:paraId="6F168EC5" w14:textId="77777777" w:rsidR="004C7B54" w:rsidRDefault="004C7B54" w:rsidP="0018104C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 xml:space="preserve">Nuo 50 iki 100 balų – kandidatas </w:t>
      </w:r>
      <w:r w:rsidR="0024029F">
        <w:rPr>
          <w:bCs/>
          <w:lang w:val="lt-LT"/>
        </w:rPr>
        <w:t>siūlomas N</w:t>
      </w:r>
      <w:r w:rsidR="00EB397D">
        <w:rPr>
          <w:bCs/>
          <w:lang w:val="lt-LT"/>
        </w:rPr>
        <w:t xml:space="preserve">ominacijai, </w:t>
      </w:r>
      <w:r>
        <w:rPr>
          <w:bCs/>
          <w:lang w:val="lt-LT"/>
        </w:rPr>
        <w:t>mažiau nei 50 balų – kandidatas atmestinas.</w:t>
      </w:r>
    </w:p>
    <w:p w14:paraId="4F700F7B" w14:textId="77777777" w:rsidR="00EB397D" w:rsidRDefault="00EB397D" w:rsidP="0018104C">
      <w:pPr>
        <w:snapToGrid w:val="0"/>
        <w:jc w:val="both"/>
        <w:rPr>
          <w:bCs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5"/>
        <w:gridCol w:w="6163"/>
      </w:tblGrid>
      <w:tr w:rsidR="00656E9F" w14:paraId="2D699538" w14:textId="77777777" w:rsidTr="001B7CEE">
        <w:tc>
          <w:tcPr>
            <w:tcW w:w="3510" w:type="dxa"/>
            <w:shd w:val="clear" w:color="auto" w:fill="auto"/>
          </w:tcPr>
          <w:p w14:paraId="190EBB86" w14:textId="77777777" w:rsidR="00656E9F" w:rsidRPr="001B7CEE" w:rsidRDefault="00656E9F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privalumai</w:t>
            </w:r>
          </w:p>
          <w:p w14:paraId="653CD559" w14:textId="77777777" w:rsidR="004C7B54" w:rsidRPr="001B7CEE" w:rsidRDefault="004C7B54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6344" w:type="dxa"/>
            <w:shd w:val="clear" w:color="auto" w:fill="auto"/>
          </w:tcPr>
          <w:p w14:paraId="69D1B715" w14:textId="77777777" w:rsidR="00656E9F" w:rsidRPr="001B7CEE" w:rsidRDefault="00656E9F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656E9F" w14:paraId="2D03E966" w14:textId="77777777" w:rsidTr="001B7CEE">
        <w:tc>
          <w:tcPr>
            <w:tcW w:w="3510" w:type="dxa"/>
            <w:shd w:val="clear" w:color="auto" w:fill="auto"/>
          </w:tcPr>
          <w:p w14:paraId="468E5119" w14:textId="77777777" w:rsidR="00656E9F" w:rsidRPr="001B7CEE" w:rsidRDefault="004C7B54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Kandidato trūkumai</w:t>
            </w:r>
          </w:p>
          <w:p w14:paraId="5CC9F80F" w14:textId="77777777" w:rsidR="004C7B54" w:rsidRPr="001B7CEE" w:rsidRDefault="004C7B54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6344" w:type="dxa"/>
            <w:shd w:val="clear" w:color="auto" w:fill="auto"/>
          </w:tcPr>
          <w:p w14:paraId="4B3E3855" w14:textId="77777777" w:rsidR="00656E9F" w:rsidRPr="001B7CEE" w:rsidRDefault="00656E9F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  <w:tr w:rsidR="00656E9F" w14:paraId="520286FE" w14:textId="77777777" w:rsidTr="001B7CEE">
        <w:tc>
          <w:tcPr>
            <w:tcW w:w="3510" w:type="dxa"/>
            <w:shd w:val="clear" w:color="auto" w:fill="auto"/>
          </w:tcPr>
          <w:p w14:paraId="0A1DC3B4" w14:textId="77777777" w:rsidR="00656E9F" w:rsidRPr="001B7CEE" w:rsidRDefault="004C7B54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 xml:space="preserve">Komisijos nario išvada </w:t>
            </w:r>
          </w:p>
          <w:p w14:paraId="32E9751B" w14:textId="77777777" w:rsidR="004C7B54" w:rsidRPr="001B7CEE" w:rsidRDefault="004C7B54" w:rsidP="001B7CEE">
            <w:pPr>
              <w:snapToGrid w:val="0"/>
              <w:jc w:val="both"/>
              <w:rPr>
                <w:bCs/>
                <w:lang w:val="lt-LT"/>
              </w:rPr>
            </w:pPr>
            <w:r w:rsidRPr="001B7CEE">
              <w:rPr>
                <w:bCs/>
                <w:lang w:val="lt-LT"/>
              </w:rPr>
              <w:t>(</w:t>
            </w:r>
            <w:r w:rsidR="0024029F" w:rsidRPr="001B7CEE">
              <w:rPr>
                <w:bCs/>
                <w:lang w:val="lt-LT"/>
              </w:rPr>
              <w:t>suteikti/nesuteikti N</w:t>
            </w:r>
            <w:r w:rsidR="0009195F" w:rsidRPr="001B7CEE">
              <w:rPr>
                <w:bCs/>
                <w:lang w:val="lt-LT"/>
              </w:rPr>
              <w:t>ominaciją</w:t>
            </w:r>
            <w:r w:rsidR="00A30A9B" w:rsidRPr="001B7CEE">
              <w:rPr>
                <w:bCs/>
                <w:lang w:val="lt-LT"/>
              </w:rPr>
              <w:t>, nurodant jos kategoriją</w:t>
            </w:r>
            <w:r w:rsidRPr="001B7CEE">
              <w:rPr>
                <w:bCs/>
                <w:lang w:val="lt-LT"/>
              </w:rPr>
              <w:t>)</w:t>
            </w:r>
          </w:p>
          <w:p w14:paraId="413E66CC" w14:textId="77777777" w:rsidR="004C7B54" w:rsidRPr="001B7CEE" w:rsidRDefault="004C7B54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  <w:tc>
          <w:tcPr>
            <w:tcW w:w="6344" w:type="dxa"/>
            <w:shd w:val="clear" w:color="auto" w:fill="auto"/>
          </w:tcPr>
          <w:p w14:paraId="11FA7FB9" w14:textId="77777777" w:rsidR="00656E9F" w:rsidRPr="001B7CEE" w:rsidRDefault="00656E9F" w:rsidP="001B7CEE">
            <w:pPr>
              <w:snapToGrid w:val="0"/>
              <w:jc w:val="both"/>
              <w:rPr>
                <w:bCs/>
                <w:lang w:val="lt-LT"/>
              </w:rPr>
            </w:pPr>
          </w:p>
        </w:tc>
      </w:tr>
    </w:tbl>
    <w:p w14:paraId="46018D3F" w14:textId="77777777" w:rsidR="00C70B89" w:rsidRDefault="00C70B89" w:rsidP="0018104C">
      <w:pPr>
        <w:snapToGrid w:val="0"/>
        <w:jc w:val="both"/>
        <w:rPr>
          <w:bCs/>
          <w:lang w:val="lt-LT"/>
        </w:rPr>
      </w:pPr>
    </w:p>
    <w:p w14:paraId="449494F6" w14:textId="77777777" w:rsidR="00656E9F" w:rsidRDefault="00656E9F" w:rsidP="00656E9F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Nominacijos vertinimo ir skyrimo komisijos</w:t>
      </w:r>
    </w:p>
    <w:p w14:paraId="13236A80" w14:textId="77777777" w:rsidR="00656E9F" w:rsidRDefault="00656E9F" w:rsidP="00656E9F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>narys (narė)</w:t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 xml:space="preserve">               ___________</w:t>
      </w:r>
      <w:r>
        <w:rPr>
          <w:bCs/>
          <w:lang w:val="lt-LT"/>
        </w:rPr>
        <w:tab/>
        <w:t>________________________</w:t>
      </w:r>
    </w:p>
    <w:p w14:paraId="50B96EC4" w14:textId="77777777" w:rsidR="00656E9F" w:rsidRDefault="00656E9F" w:rsidP="00656E9F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</w:r>
      <w:r>
        <w:rPr>
          <w:bCs/>
          <w:lang w:val="lt-LT"/>
        </w:rPr>
        <w:tab/>
        <w:t>(parašas)</w:t>
      </w:r>
      <w:r>
        <w:rPr>
          <w:bCs/>
          <w:lang w:val="lt-LT"/>
        </w:rPr>
        <w:tab/>
        <w:t xml:space="preserve">         (vardas, pavardė)</w:t>
      </w:r>
    </w:p>
    <w:p w14:paraId="74DB2CDE" w14:textId="77777777" w:rsidR="0009195F" w:rsidRDefault="0009195F" w:rsidP="0018104C">
      <w:pPr>
        <w:snapToGrid w:val="0"/>
        <w:jc w:val="both"/>
        <w:rPr>
          <w:bCs/>
          <w:lang w:val="lt-LT"/>
        </w:rPr>
      </w:pPr>
    </w:p>
    <w:p w14:paraId="17552E6C" w14:textId="77777777" w:rsidR="00A03A3F" w:rsidRDefault="00A03A3F" w:rsidP="0018104C">
      <w:pPr>
        <w:snapToGrid w:val="0"/>
        <w:jc w:val="both"/>
        <w:rPr>
          <w:bCs/>
          <w:lang w:val="lt-LT"/>
        </w:rPr>
      </w:pPr>
    </w:p>
    <w:p w14:paraId="39E29CC2" w14:textId="77777777" w:rsidR="0024029F" w:rsidRDefault="0024029F" w:rsidP="0018104C">
      <w:pPr>
        <w:snapToGrid w:val="0"/>
        <w:jc w:val="both"/>
        <w:rPr>
          <w:bCs/>
          <w:lang w:val="lt-LT"/>
        </w:rPr>
      </w:pPr>
    </w:p>
    <w:p w14:paraId="45A488CE" w14:textId="77777777" w:rsidR="00656E9F" w:rsidRDefault="00656E9F" w:rsidP="0018104C">
      <w:pPr>
        <w:snapToGrid w:val="0"/>
        <w:jc w:val="both"/>
        <w:rPr>
          <w:bCs/>
          <w:lang w:val="lt-LT"/>
        </w:rPr>
      </w:pPr>
      <w:r>
        <w:rPr>
          <w:bCs/>
          <w:lang w:val="lt-LT"/>
        </w:rPr>
        <w:t xml:space="preserve">Data </w:t>
      </w:r>
      <w:r w:rsidR="004C7B54">
        <w:rPr>
          <w:bCs/>
          <w:lang w:val="lt-LT"/>
        </w:rPr>
        <w:t>.....................................</w:t>
      </w:r>
    </w:p>
    <w:p w14:paraId="542127DE" w14:textId="77777777" w:rsidR="0024029F" w:rsidRDefault="0024029F" w:rsidP="0018104C">
      <w:pPr>
        <w:snapToGrid w:val="0"/>
        <w:jc w:val="both"/>
        <w:rPr>
          <w:bCs/>
          <w:lang w:val="lt-LT"/>
        </w:rPr>
      </w:pPr>
    </w:p>
    <w:p w14:paraId="1703521B" w14:textId="77777777" w:rsidR="0009195F" w:rsidRDefault="00C739B5" w:rsidP="0009195F">
      <w:pPr>
        <w:snapToGrid w:val="0"/>
        <w:jc w:val="center"/>
        <w:rPr>
          <w:bCs/>
          <w:lang w:val="lt-LT"/>
        </w:rPr>
      </w:pPr>
      <w:r>
        <w:rPr>
          <w:bCs/>
          <w:lang w:val="lt-LT"/>
        </w:rPr>
        <w:t>_____</w:t>
      </w:r>
      <w:r w:rsidR="0009195F">
        <w:rPr>
          <w:bCs/>
          <w:lang w:val="lt-LT"/>
        </w:rPr>
        <w:t>_______________</w:t>
      </w:r>
      <w:r>
        <w:rPr>
          <w:bCs/>
          <w:lang w:val="lt-LT"/>
        </w:rPr>
        <w:t>_____</w:t>
      </w:r>
    </w:p>
    <w:p w14:paraId="7571A335" w14:textId="77777777" w:rsidR="00C739B5" w:rsidRDefault="00C739B5" w:rsidP="0009195F">
      <w:pPr>
        <w:snapToGrid w:val="0"/>
        <w:jc w:val="center"/>
        <w:rPr>
          <w:bCs/>
          <w:lang w:val="lt-LT"/>
        </w:rPr>
      </w:pPr>
    </w:p>
    <w:p w14:paraId="238F1A72" w14:textId="77777777" w:rsidR="00C739B5" w:rsidRDefault="00C739B5" w:rsidP="007E7395">
      <w:pPr>
        <w:snapToGrid w:val="0"/>
        <w:rPr>
          <w:bCs/>
          <w:lang w:val="lt-LT"/>
        </w:rPr>
      </w:pPr>
    </w:p>
    <w:sectPr w:rsidR="00C739B5" w:rsidSect="00042BB8">
      <w:pgSz w:w="11906" w:h="16838"/>
      <w:pgMar w:top="1134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LT">
    <w:altName w:val="Arial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</w:abstractNum>
  <w:abstractNum w:abstractNumId="1" w15:restartNumberingAfterBreak="0">
    <w:nsid w:val="34ED2E22"/>
    <w:multiLevelType w:val="hybridMultilevel"/>
    <w:tmpl w:val="31E21518"/>
    <w:lvl w:ilvl="0" w:tplc="985A3E30">
      <w:start w:val="1"/>
      <w:numFmt w:val="decimal"/>
      <w:lvlText w:val="%1."/>
      <w:lvlJc w:val="left"/>
      <w:pPr>
        <w:ind w:left="1635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26564F"/>
    <w:multiLevelType w:val="multilevel"/>
    <w:tmpl w:val="9D2C0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ntra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3D24CDD"/>
    <w:multiLevelType w:val="hybridMultilevel"/>
    <w:tmpl w:val="CDD26674"/>
    <w:lvl w:ilvl="0" w:tplc="EEC21CDE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5" w:hanging="360"/>
      </w:pPr>
    </w:lvl>
    <w:lvl w:ilvl="2" w:tplc="0427001B" w:tentative="1">
      <w:start w:val="1"/>
      <w:numFmt w:val="lowerRoman"/>
      <w:lvlText w:val="%3."/>
      <w:lvlJc w:val="right"/>
      <w:pPr>
        <w:ind w:left="3075" w:hanging="180"/>
      </w:pPr>
    </w:lvl>
    <w:lvl w:ilvl="3" w:tplc="0427000F" w:tentative="1">
      <w:start w:val="1"/>
      <w:numFmt w:val="decimal"/>
      <w:lvlText w:val="%4."/>
      <w:lvlJc w:val="left"/>
      <w:pPr>
        <w:ind w:left="3795" w:hanging="360"/>
      </w:pPr>
    </w:lvl>
    <w:lvl w:ilvl="4" w:tplc="04270019" w:tentative="1">
      <w:start w:val="1"/>
      <w:numFmt w:val="lowerLetter"/>
      <w:lvlText w:val="%5."/>
      <w:lvlJc w:val="left"/>
      <w:pPr>
        <w:ind w:left="4515" w:hanging="360"/>
      </w:pPr>
    </w:lvl>
    <w:lvl w:ilvl="5" w:tplc="0427001B" w:tentative="1">
      <w:start w:val="1"/>
      <w:numFmt w:val="lowerRoman"/>
      <w:lvlText w:val="%6."/>
      <w:lvlJc w:val="right"/>
      <w:pPr>
        <w:ind w:left="5235" w:hanging="180"/>
      </w:pPr>
    </w:lvl>
    <w:lvl w:ilvl="6" w:tplc="0427000F" w:tentative="1">
      <w:start w:val="1"/>
      <w:numFmt w:val="decimal"/>
      <w:lvlText w:val="%7."/>
      <w:lvlJc w:val="left"/>
      <w:pPr>
        <w:ind w:left="5955" w:hanging="360"/>
      </w:pPr>
    </w:lvl>
    <w:lvl w:ilvl="7" w:tplc="04270019" w:tentative="1">
      <w:start w:val="1"/>
      <w:numFmt w:val="lowerLetter"/>
      <w:lvlText w:val="%8."/>
      <w:lvlJc w:val="left"/>
      <w:pPr>
        <w:ind w:left="6675" w:hanging="360"/>
      </w:pPr>
    </w:lvl>
    <w:lvl w:ilvl="8" w:tplc="0427001B" w:tentative="1">
      <w:start w:val="1"/>
      <w:numFmt w:val="lowerRoman"/>
      <w:lvlText w:val="%9."/>
      <w:lvlJc w:val="right"/>
      <w:pPr>
        <w:ind w:left="7395" w:hanging="180"/>
      </w:pPr>
    </w:lvl>
  </w:abstractNum>
  <w:num w:numId="1" w16cid:durableId="8130621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3958728">
    <w:abstractNumId w:val="2"/>
  </w:num>
  <w:num w:numId="3" w16cid:durableId="447890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6959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51B"/>
    <w:rsid w:val="00003E49"/>
    <w:rsid w:val="00020B00"/>
    <w:rsid w:val="00033DE9"/>
    <w:rsid w:val="00036F2F"/>
    <w:rsid w:val="00042BB8"/>
    <w:rsid w:val="00046A85"/>
    <w:rsid w:val="0008009C"/>
    <w:rsid w:val="000832E3"/>
    <w:rsid w:val="0009195F"/>
    <w:rsid w:val="0009451B"/>
    <w:rsid w:val="00095F5E"/>
    <w:rsid w:val="000B0DE7"/>
    <w:rsid w:val="000B6B3B"/>
    <w:rsid w:val="000B70FF"/>
    <w:rsid w:val="000C40C3"/>
    <w:rsid w:val="000D4211"/>
    <w:rsid w:val="000E5D1C"/>
    <w:rsid w:val="000F6BB6"/>
    <w:rsid w:val="00113B26"/>
    <w:rsid w:val="00163597"/>
    <w:rsid w:val="001701B8"/>
    <w:rsid w:val="00174DBB"/>
    <w:rsid w:val="0018104C"/>
    <w:rsid w:val="001A6017"/>
    <w:rsid w:val="001B7CEE"/>
    <w:rsid w:val="001E1BB3"/>
    <w:rsid w:val="001E7628"/>
    <w:rsid w:val="002167F6"/>
    <w:rsid w:val="0024029F"/>
    <w:rsid w:val="002437A0"/>
    <w:rsid w:val="002829DB"/>
    <w:rsid w:val="002C1A1E"/>
    <w:rsid w:val="002C2229"/>
    <w:rsid w:val="002E4650"/>
    <w:rsid w:val="002F2740"/>
    <w:rsid w:val="002F5891"/>
    <w:rsid w:val="00327FB8"/>
    <w:rsid w:val="003417DB"/>
    <w:rsid w:val="003503F8"/>
    <w:rsid w:val="003514BC"/>
    <w:rsid w:val="00361ECD"/>
    <w:rsid w:val="003F0C8D"/>
    <w:rsid w:val="00405CE9"/>
    <w:rsid w:val="00437BAF"/>
    <w:rsid w:val="00440A6B"/>
    <w:rsid w:val="0046218B"/>
    <w:rsid w:val="00497FE9"/>
    <w:rsid w:val="004A1921"/>
    <w:rsid w:val="004C63C0"/>
    <w:rsid w:val="004C7B54"/>
    <w:rsid w:val="004F4779"/>
    <w:rsid w:val="00521C42"/>
    <w:rsid w:val="00526818"/>
    <w:rsid w:val="005365F4"/>
    <w:rsid w:val="00572172"/>
    <w:rsid w:val="0058024B"/>
    <w:rsid w:val="005B4E05"/>
    <w:rsid w:val="005E4D21"/>
    <w:rsid w:val="005F21A4"/>
    <w:rsid w:val="006205B7"/>
    <w:rsid w:val="006375E3"/>
    <w:rsid w:val="00645FA2"/>
    <w:rsid w:val="00656E9F"/>
    <w:rsid w:val="00657D2E"/>
    <w:rsid w:val="00667C1A"/>
    <w:rsid w:val="00681B72"/>
    <w:rsid w:val="006877B2"/>
    <w:rsid w:val="006B4A49"/>
    <w:rsid w:val="006D4D9A"/>
    <w:rsid w:val="007057A4"/>
    <w:rsid w:val="00750946"/>
    <w:rsid w:val="007609B4"/>
    <w:rsid w:val="007661D7"/>
    <w:rsid w:val="0076763D"/>
    <w:rsid w:val="007700F8"/>
    <w:rsid w:val="00791D64"/>
    <w:rsid w:val="00795714"/>
    <w:rsid w:val="0079603B"/>
    <w:rsid w:val="0079638E"/>
    <w:rsid w:val="007966BC"/>
    <w:rsid w:val="007C1D29"/>
    <w:rsid w:val="007D19DF"/>
    <w:rsid w:val="007D7ADA"/>
    <w:rsid w:val="007E7395"/>
    <w:rsid w:val="008105DF"/>
    <w:rsid w:val="008255D6"/>
    <w:rsid w:val="00836D12"/>
    <w:rsid w:val="00850F6B"/>
    <w:rsid w:val="008A7762"/>
    <w:rsid w:val="008D4D9E"/>
    <w:rsid w:val="008D5774"/>
    <w:rsid w:val="008F40E7"/>
    <w:rsid w:val="008F68BD"/>
    <w:rsid w:val="00926543"/>
    <w:rsid w:val="00946338"/>
    <w:rsid w:val="00951373"/>
    <w:rsid w:val="00951A99"/>
    <w:rsid w:val="00956617"/>
    <w:rsid w:val="00966009"/>
    <w:rsid w:val="009663D5"/>
    <w:rsid w:val="00982692"/>
    <w:rsid w:val="009B6165"/>
    <w:rsid w:val="009D31F0"/>
    <w:rsid w:val="009E7826"/>
    <w:rsid w:val="009F3866"/>
    <w:rsid w:val="00A03A3F"/>
    <w:rsid w:val="00A30A9B"/>
    <w:rsid w:val="00A95F25"/>
    <w:rsid w:val="00AD6B99"/>
    <w:rsid w:val="00B17FA2"/>
    <w:rsid w:val="00B47E8E"/>
    <w:rsid w:val="00B8271C"/>
    <w:rsid w:val="00B87E36"/>
    <w:rsid w:val="00BB0CA3"/>
    <w:rsid w:val="00BF455C"/>
    <w:rsid w:val="00C05DCB"/>
    <w:rsid w:val="00C12AFF"/>
    <w:rsid w:val="00C20F13"/>
    <w:rsid w:val="00C47B47"/>
    <w:rsid w:val="00C544AB"/>
    <w:rsid w:val="00C546DC"/>
    <w:rsid w:val="00C70B89"/>
    <w:rsid w:val="00C739B5"/>
    <w:rsid w:val="00C8031F"/>
    <w:rsid w:val="00C84C89"/>
    <w:rsid w:val="00CC4455"/>
    <w:rsid w:val="00CD7F10"/>
    <w:rsid w:val="00CE2504"/>
    <w:rsid w:val="00D264D5"/>
    <w:rsid w:val="00D265F4"/>
    <w:rsid w:val="00D27612"/>
    <w:rsid w:val="00D33F69"/>
    <w:rsid w:val="00D476E7"/>
    <w:rsid w:val="00D52BE5"/>
    <w:rsid w:val="00D7384A"/>
    <w:rsid w:val="00D76E98"/>
    <w:rsid w:val="00DB3809"/>
    <w:rsid w:val="00DB3F87"/>
    <w:rsid w:val="00DB4A74"/>
    <w:rsid w:val="00E129B6"/>
    <w:rsid w:val="00E31BA3"/>
    <w:rsid w:val="00E3719E"/>
    <w:rsid w:val="00E4183B"/>
    <w:rsid w:val="00E420CD"/>
    <w:rsid w:val="00E9655E"/>
    <w:rsid w:val="00EA7ADF"/>
    <w:rsid w:val="00EB397D"/>
    <w:rsid w:val="00F04D66"/>
    <w:rsid w:val="00F222D0"/>
    <w:rsid w:val="00F24A0B"/>
    <w:rsid w:val="00F35660"/>
    <w:rsid w:val="00F36DE7"/>
    <w:rsid w:val="00F40B43"/>
    <w:rsid w:val="00F605D0"/>
    <w:rsid w:val="00F70568"/>
    <w:rsid w:val="00F90108"/>
    <w:rsid w:val="00FC0292"/>
    <w:rsid w:val="00FD3213"/>
    <w:rsid w:val="00FF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44D7F8"/>
  <w15:docId w15:val="{DD81B7F9-0787-4A79-A063-5B230D2D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451B"/>
    <w:pPr>
      <w:suppressAutoHyphens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24A0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09451B"/>
    <w:pPr>
      <w:keepNext/>
      <w:numPr>
        <w:ilvl w:val="1"/>
        <w:numId w:val="2"/>
      </w:numPr>
      <w:tabs>
        <w:tab w:val="left" w:pos="360"/>
      </w:tabs>
      <w:jc w:val="center"/>
      <w:outlineLvl w:val="1"/>
    </w:pPr>
    <w:rPr>
      <w:b/>
      <w:bCs/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09451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styleId="Hipersaitas">
    <w:name w:val="Hyperlink"/>
    <w:unhideWhenUsed/>
    <w:rsid w:val="0009451B"/>
    <w:rPr>
      <w:color w:val="0000FF"/>
      <w:u w:val="single"/>
    </w:rPr>
  </w:style>
  <w:style w:type="paragraph" w:styleId="Pavadinimas">
    <w:name w:val="Title"/>
    <w:basedOn w:val="prastasis"/>
    <w:next w:val="prastasis"/>
    <w:link w:val="PavadinimasDiagrama"/>
    <w:qFormat/>
    <w:rsid w:val="0009451B"/>
    <w:pPr>
      <w:jc w:val="center"/>
    </w:pPr>
    <w:rPr>
      <w:sz w:val="28"/>
      <w:lang w:val="en-GB"/>
    </w:rPr>
  </w:style>
  <w:style w:type="character" w:customStyle="1" w:styleId="PavadinimasDiagrama">
    <w:name w:val="Pavadinimas Diagrama"/>
    <w:link w:val="Pavadinimas"/>
    <w:rsid w:val="0009451B"/>
    <w:rPr>
      <w:rFonts w:ascii="Times New Roman" w:eastAsia="Times New Roman" w:hAnsi="Times New Roman" w:cs="Times New Roman"/>
      <w:sz w:val="28"/>
      <w:szCs w:val="24"/>
      <w:lang w:val="en-GB"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9451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09451B"/>
    <w:rPr>
      <w:rFonts w:ascii="Tahoma" w:eastAsia="Times New Roman" w:hAnsi="Tahoma" w:cs="Tahoma"/>
      <w:sz w:val="16"/>
      <w:szCs w:val="16"/>
      <w:lang w:val="en-US" w:eastAsia="ar-SA"/>
    </w:rPr>
  </w:style>
  <w:style w:type="paragraph" w:customStyle="1" w:styleId="statymopavad">
    <w:name w:val="Ástatymo pavad."/>
    <w:basedOn w:val="prastasis"/>
    <w:rsid w:val="00657D2E"/>
    <w:pPr>
      <w:suppressAutoHyphens w:val="0"/>
      <w:spacing w:line="360" w:lineRule="auto"/>
      <w:ind w:firstLine="720"/>
      <w:jc w:val="center"/>
    </w:pPr>
    <w:rPr>
      <w:rFonts w:ascii="TimesLT" w:hAnsi="TimesLT"/>
      <w:caps/>
      <w:szCs w:val="20"/>
      <w:lang w:val="lt-LT" w:eastAsia="en-US"/>
    </w:rPr>
  </w:style>
  <w:style w:type="character" w:customStyle="1" w:styleId="Datadiena">
    <w:name w:val="Data_diena"/>
    <w:basedOn w:val="Numatytasispastraiposriftas"/>
    <w:rsid w:val="00657D2E"/>
  </w:style>
  <w:style w:type="character" w:customStyle="1" w:styleId="statymoNr">
    <w:name w:val="Ástatymo Nr."/>
    <w:rsid w:val="00657D2E"/>
    <w:rPr>
      <w:rFonts w:ascii="HelveticaLT" w:hAnsi="HelveticaLT" w:hint="default"/>
    </w:rPr>
  </w:style>
  <w:style w:type="character" w:customStyle="1" w:styleId="Datamnuo">
    <w:name w:val="Data_mënuo"/>
    <w:rsid w:val="00657D2E"/>
    <w:rPr>
      <w:rFonts w:ascii="HelveticaLT" w:hAnsi="HelveticaLT" w:hint="default"/>
      <w:sz w:val="24"/>
    </w:rPr>
  </w:style>
  <w:style w:type="character" w:customStyle="1" w:styleId="Datametai">
    <w:name w:val="Data_metai"/>
    <w:basedOn w:val="Numatytasispastraiposriftas"/>
    <w:rsid w:val="00657D2E"/>
  </w:style>
  <w:style w:type="paragraph" w:styleId="Sraopastraipa">
    <w:name w:val="List Paragraph"/>
    <w:basedOn w:val="prastasis"/>
    <w:uiPriority w:val="34"/>
    <w:qFormat/>
    <w:rsid w:val="00E420CD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181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perlink1">
    <w:name w:val="Hyperlink1"/>
    <w:basedOn w:val="prastasis"/>
    <w:rsid w:val="00795714"/>
    <w:pPr>
      <w:autoSpaceDE w:val="0"/>
      <w:autoSpaceDN w:val="0"/>
      <w:adjustRightInd w:val="0"/>
      <w:spacing w:line="297" w:lineRule="auto"/>
      <w:ind w:firstLine="312"/>
      <w:jc w:val="both"/>
    </w:pPr>
    <w:rPr>
      <w:color w:val="000000"/>
      <w:sz w:val="20"/>
      <w:szCs w:val="20"/>
      <w:lang w:val="en-GB" w:eastAsia="en-US"/>
    </w:rPr>
  </w:style>
  <w:style w:type="character" w:customStyle="1" w:styleId="Antrat1Diagrama">
    <w:name w:val="Antraštė 1 Diagrama"/>
    <w:link w:val="Antrat1"/>
    <w:uiPriority w:val="9"/>
    <w:rsid w:val="00F24A0B"/>
    <w:rPr>
      <w:rFonts w:ascii="Cambria" w:eastAsia="Times New Roman" w:hAnsi="Cambria" w:cs="Times New Roman"/>
      <w:b/>
      <w:bCs/>
      <w:color w:val="365F91"/>
      <w:sz w:val="28"/>
      <w:szCs w:val="28"/>
      <w:lang w:val="en-US" w:eastAsia="ar-SA"/>
    </w:rPr>
  </w:style>
  <w:style w:type="paragraph" w:styleId="Antrats">
    <w:name w:val="header"/>
    <w:basedOn w:val="prastasis"/>
    <w:link w:val="AntratsDiagrama"/>
    <w:semiHidden/>
    <w:unhideWhenUsed/>
    <w:rsid w:val="00F24A0B"/>
    <w:pPr>
      <w:widowControl w:val="0"/>
      <w:tabs>
        <w:tab w:val="center" w:pos="4153"/>
        <w:tab w:val="right" w:pos="8306"/>
      </w:tabs>
    </w:pPr>
    <w:rPr>
      <w:rFonts w:eastAsia="Arial Unicode MS"/>
      <w:lang w:val="lt-LT"/>
    </w:rPr>
  </w:style>
  <w:style w:type="character" w:customStyle="1" w:styleId="AntratsDiagrama">
    <w:name w:val="Antraštės Diagrama"/>
    <w:link w:val="Antrats"/>
    <w:semiHidden/>
    <w:rsid w:val="00F24A0B"/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7609B4"/>
    <w:pPr>
      <w:widowControl w:val="0"/>
      <w:suppressAutoHyphens w:val="0"/>
      <w:autoSpaceDE w:val="0"/>
      <w:autoSpaceDN w:val="0"/>
      <w:adjustRightInd w:val="0"/>
      <w:spacing w:after="120" w:line="480" w:lineRule="auto"/>
    </w:pPr>
    <w:rPr>
      <w:lang w:val="lt-LT" w:eastAsia="zh-CN" w:bidi="hi-IN"/>
    </w:rPr>
  </w:style>
  <w:style w:type="character" w:customStyle="1" w:styleId="Pagrindinistekstas2Diagrama">
    <w:name w:val="Pagrindinis tekstas 2 Diagrama"/>
    <w:link w:val="Pagrindinistekstas2"/>
    <w:uiPriority w:val="99"/>
    <w:semiHidden/>
    <w:rsid w:val="007609B4"/>
    <w:rPr>
      <w:rFonts w:ascii="Times New Roman" w:eastAsia="Times New Roman" w:hAnsi="Times New Roman" w:cs="Times New Roman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1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D4D4D4"/>
                    <w:bottom w:val="single" w:sz="6" w:space="8" w:color="D4D4D4"/>
                    <w:right w:val="single" w:sz="6" w:space="8" w:color="D4D4D4"/>
                  </w:divBdr>
                </w:div>
              </w:divsChild>
            </w:div>
          </w:divsChild>
        </w:div>
      </w:divsChild>
    </w:div>
    <w:div w:id="2389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.bologoviene@trakai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lex\IXIrankiaiUniversal\adm_vid\Tmp\67b1843e701f47d39a7204d26d090958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D32E8C-6E68-4FAF-A4BE-53662DE5C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67b1843e701f47d39a7204d26d090958</Template>
  <TotalTime>0</TotalTime>
  <Pages>12</Pages>
  <Words>12595</Words>
  <Characters>7180</Characters>
  <Application>Microsoft Office Word</Application>
  <DocSecurity>0</DocSecurity>
  <Lines>59</Lines>
  <Paragraphs>39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TRAKŲ RAJONO SAVIVALDYBĖS NOMINACIJOS "PASIEKIMAI SOCIALINĖS VEIKLOS SRITYJE" NUOSTATŲ PATVIRTINIMO</vt:lpstr>
      <vt:lpstr>DĖL TRAKŲ RAJONO SAVIVALDYBĖS NOMINACIJOS "PASIEKIMAI SOCIALINĖS VEIKLOS SRITYJE" NUOSTATŲ PATVIRTINIMO</vt:lpstr>
    </vt:vector>
  </TitlesOfParts>
  <Manager>2014-09-11</Manager>
  <Company/>
  <LinksUpToDate>false</LinksUpToDate>
  <CharactersWithSpaces>19736</CharactersWithSpaces>
  <SharedDoc>false</SharedDoc>
  <HLinks>
    <vt:vector size="6" baseType="variant">
      <vt:variant>
        <vt:i4>2162768</vt:i4>
      </vt:variant>
      <vt:variant>
        <vt:i4>0</vt:i4>
      </vt:variant>
      <vt:variant>
        <vt:i4>0</vt:i4>
      </vt:variant>
      <vt:variant>
        <vt:i4>5</vt:i4>
      </vt:variant>
      <vt:variant>
        <vt:lpwstr>mailto:r.bologoviene@trakai.lt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TRAKŲ RAJONO SAVIVALDYBĖS NOMINACIJOS "PASIEKIMAI SOCIALINĖS VEIKLOS SRITYJE" NUOSTATŲ PATVIRTINIMO</dc:title>
  <dc:subject>S1-285</dc:subject>
  <dc:creator>TRAKŲ RAJONO SAVIVALDYBĖS TARYBA</dc:creator>
  <cp:keywords/>
  <cp:lastModifiedBy>Ramunė Zarembienė</cp:lastModifiedBy>
  <cp:revision>2</cp:revision>
  <cp:lastPrinted>2014-09-01T11:02:00Z</cp:lastPrinted>
  <dcterms:created xsi:type="dcterms:W3CDTF">2024-09-12T06:16:00Z</dcterms:created>
  <dcterms:modified xsi:type="dcterms:W3CDTF">2024-09-12T06:16:00Z</dcterms:modified>
  <cp:category>Sprendimas</cp:category>
</cp:coreProperties>
</file>